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00A49" w14:textId="51B81FE3" w:rsidR="00CE0E5D" w:rsidRDefault="00CE0E5D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  <w:sectPr w:rsidR="00CE0E5D" w:rsidSect="00CE0E5D">
          <w:headerReference w:type="default" r:id="rId7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1FAC292C" wp14:editId="0FBA7916">
            <wp:extent cx="7560310" cy="10687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3E00" w14:textId="72530EEA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1.8. Сведения об организации питания учащихся в общеобразовательной организации, в том числе о составе </w:t>
      </w:r>
      <w:proofErr w:type="spellStart"/>
      <w:r w:rsidRPr="00B23FB2">
        <w:rPr>
          <w:rFonts w:ascii="Times New Roman" w:hAnsi="Times New Roman" w:cs="Times New Roman"/>
          <w:bCs/>
          <w:sz w:val="24"/>
          <w:szCs w:val="24"/>
        </w:rPr>
        <w:t>бракеражной</w:t>
      </w:r>
      <w:proofErr w:type="spellEnd"/>
      <w:r w:rsidRPr="00B23FB2">
        <w:rPr>
          <w:rFonts w:ascii="Times New Roman" w:hAnsi="Times New Roman" w:cs="Times New Roman"/>
          <w:bCs/>
          <w:sz w:val="24"/>
          <w:szCs w:val="24"/>
        </w:rPr>
        <w:t xml:space="preserve"> комиссии, общественной комиссии, ежедневном меню, графике работы школьной столовой, «часах свободного посещения», телефонах «горячих линий», ответственных должностных лицах, а также материалы по культуре питания необходимо размещать на информационных стендах и сайтах образовательных организаций.</w:t>
      </w:r>
    </w:p>
    <w:p w14:paraId="4CA03F9F" w14:textId="77777777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1.9. Результатом контроля качества питания в общеобразовательной организации является анализ деятельности школьной столовой и принятие управленческих решений по совершенствованию организации и улучшению качества питания в общеобразовательной организации.</w:t>
      </w:r>
    </w:p>
    <w:p w14:paraId="3AB58463" w14:textId="77777777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1.10. Вопросы организации питания учащихся в общеобразовательной организации регламентируются локальными актами учреждения.</w:t>
      </w:r>
    </w:p>
    <w:p w14:paraId="60A4AAB2" w14:textId="6A4A25C2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2. Организационные формы контроля качества питания</w:t>
      </w:r>
    </w:p>
    <w:p w14:paraId="1FF4CCB3" w14:textId="77777777" w:rsid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2.1. Школьный контроль качества питания включает:</w:t>
      </w:r>
    </w:p>
    <w:p w14:paraId="1893580A" w14:textId="77777777" w:rsid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ежедневную работу </w:t>
      </w:r>
      <w:proofErr w:type="spellStart"/>
      <w:r w:rsidRPr="00B23FB2">
        <w:rPr>
          <w:rFonts w:ascii="Times New Roman" w:hAnsi="Times New Roman" w:cs="Times New Roman"/>
          <w:bCs/>
          <w:sz w:val="24"/>
          <w:szCs w:val="24"/>
        </w:rPr>
        <w:t>бракеражной</w:t>
      </w:r>
      <w:proofErr w:type="spellEnd"/>
      <w:r w:rsidRPr="00B23FB2">
        <w:rPr>
          <w:rFonts w:ascii="Times New Roman" w:hAnsi="Times New Roman" w:cs="Times New Roman"/>
          <w:bCs/>
          <w:sz w:val="24"/>
          <w:szCs w:val="24"/>
        </w:rPr>
        <w:t xml:space="preserve"> комиссии;</w:t>
      </w:r>
    </w:p>
    <w:p w14:paraId="3ABA5077" w14:textId="77777777" w:rsid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изучение документации: графики питания, </w:t>
      </w:r>
      <w:proofErr w:type="spellStart"/>
      <w:r w:rsidRPr="00B23FB2">
        <w:rPr>
          <w:rFonts w:ascii="Times New Roman" w:hAnsi="Times New Roman" w:cs="Times New Roman"/>
          <w:bCs/>
          <w:sz w:val="24"/>
          <w:szCs w:val="24"/>
        </w:rPr>
        <w:t>бракеражные</w:t>
      </w:r>
      <w:proofErr w:type="spellEnd"/>
      <w:r w:rsidRPr="00B23FB2">
        <w:rPr>
          <w:rFonts w:ascii="Times New Roman" w:hAnsi="Times New Roman" w:cs="Times New Roman"/>
          <w:bCs/>
          <w:sz w:val="24"/>
          <w:szCs w:val="24"/>
        </w:rPr>
        <w:t xml:space="preserve"> журналы, технологические карты, ежедневные меню и 10-дневные меню, составленные на основе рекомендованных органами Роспотребнадзора примерных 10-дневных меню; </w:t>
      </w:r>
    </w:p>
    <w:p w14:paraId="077E8670" w14:textId="77777777" w:rsid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обследование пищеблока (кухни); </w:t>
      </w:r>
    </w:p>
    <w:p w14:paraId="6163DD8D" w14:textId="77777777" w:rsid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наблюдение за организацией производственного процесса и процесса питания школьников;</w:t>
      </w:r>
    </w:p>
    <w:p w14:paraId="469E6B80" w14:textId="77777777" w:rsid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ежедневное взаимодействие руководителя образовательной организации с персоналом школьной столовой и организатором питания (при наличии);</w:t>
      </w:r>
    </w:p>
    <w:p w14:paraId="74A0543A" w14:textId="36DC9073" w:rsidR="00B23FB2" w:rsidRPr="00B23FB2" w:rsidRDefault="00B23FB2" w:rsidP="00B23FB2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организацию работы с заявителями по вопросам качества питания.</w:t>
      </w:r>
    </w:p>
    <w:p w14:paraId="45CC2E61" w14:textId="77777777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     2.2. Муниципальный контроль качества питания включает:</w:t>
      </w:r>
    </w:p>
    <w:p w14:paraId="516B45BF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изучение документации в части организации питания учащихся в общеобразовательных организациях;</w:t>
      </w:r>
    </w:p>
    <w:p w14:paraId="36F77048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организацию ежедневных выборочных проверок школьных столовых в подведомственных общеобразовательных организациях;</w:t>
      </w:r>
    </w:p>
    <w:p w14:paraId="49A3A22D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участие в плановых и внеплановых проверках школьных столовых, организованных органами Роспотребнадзора, органами исполнительной власти, родителями учащихся, общественными организациями;</w:t>
      </w:r>
    </w:p>
    <w:p w14:paraId="02FE123D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контроль исполнения предписаний органов Роспотребнадзора в отношении работы школьных столовых в подведомственных общеобразовательных организациях; </w:t>
      </w:r>
    </w:p>
    <w:p w14:paraId="4DE19B7A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регулярное взаимодействие с персоналом школьных столовых, организаторами питания (при наличии), учащимися и родителями;</w:t>
      </w:r>
    </w:p>
    <w:p w14:paraId="00E8CE28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охвата обучающихся горячим питанием;</w:t>
      </w:r>
    </w:p>
    <w:p w14:paraId="1D59D8A7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наличия на сайтах общеобразовательных организаций необходимой информации по организации горячего питания;</w:t>
      </w:r>
    </w:p>
    <w:p w14:paraId="0CFDCA5E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оценки удовлетворенности обучающихся и родителей качеством питания;</w:t>
      </w:r>
    </w:p>
    <w:p w14:paraId="0E4FC27D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системы мероприятий по формированию у учащихся культуры питания;</w:t>
      </w:r>
    </w:p>
    <w:p w14:paraId="32F5DB9F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уровня подготовки и повышения квалификации кадров, участвующих в организации питания в образовательных организациях (заведующий производством, повар);</w:t>
      </w:r>
    </w:p>
    <w:p w14:paraId="48A2C63E" w14:textId="77777777" w:rsid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мониторинг результатов родительского контроля, формирование предложений   для принятия решений по улучшению питания в общеобразовательной организации;</w:t>
      </w:r>
    </w:p>
    <w:p w14:paraId="52C18A26" w14:textId="53D90BB3" w:rsidR="00B23FB2" w:rsidRPr="00B23FB2" w:rsidRDefault="00B23FB2" w:rsidP="00B23FB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организацию работы с заявителями по вопросам качества питания.</w:t>
      </w:r>
    </w:p>
    <w:p w14:paraId="65DDC16C" w14:textId="77777777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2.3.</w:t>
      </w:r>
      <w:r w:rsidRPr="00B23FB2">
        <w:rPr>
          <w:rFonts w:ascii="Times New Roman" w:hAnsi="Times New Roman" w:cs="Times New Roman"/>
          <w:bCs/>
          <w:sz w:val="24"/>
          <w:szCs w:val="24"/>
        </w:rPr>
        <w:tab/>
        <w:t>Общественный контроль качества питания включает:</w:t>
      </w:r>
    </w:p>
    <w:p w14:paraId="628D6A49" w14:textId="77777777" w:rsidR="00B23FB2" w:rsidRDefault="00B23FB2" w:rsidP="00B23FB2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организацию проверок по контролю качества питания учащихся в общеобразовательных организациях, инициированных как самими образовательными организациями с участием родительской общественности, так и общественными организациями; </w:t>
      </w:r>
    </w:p>
    <w:p w14:paraId="68EF351C" w14:textId="77777777" w:rsidR="00B23FB2" w:rsidRDefault="00B23FB2" w:rsidP="00B23FB2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lastRenderedPageBreak/>
        <w:t>участие во внеплановых проверках органов Роспотребнадзора, проверках, инициированных общественными организациями (общественных акциях) по контролю качества питания учащихся в общеобразовательных организациях;</w:t>
      </w:r>
    </w:p>
    <w:p w14:paraId="31D2642F" w14:textId="77777777" w:rsidR="00B23FB2" w:rsidRDefault="00B23FB2" w:rsidP="00B23FB2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анкетирование учащихся и родителей по вопросам организации качества питания учащихся в общеобразовательных организациях (примеры анкет в приложении 1);</w:t>
      </w:r>
    </w:p>
    <w:p w14:paraId="502A8ED2" w14:textId="6A82AA76" w:rsidR="00B23FB2" w:rsidRPr="00B23FB2" w:rsidRDefault="00B23FB2" w:rsidP="00B23FB2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формирование предложений по совершенствованию работы по предоставлению качественного горячего питания.</w:t>
      </w:r>
    </w:p>
    <w:p w14:paraId="5BAE3622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3.</w:t>
      </w:r>
      <w:r w:rsidRPr="00B23FB2">
        <w:rPr>
          <w:rFonts w:ascii="Times New Roman" w:hAnsi="Times New Roman" w:cs="Times New Roman"/>
          <w:bCs/>
          <w:sz w:val="24"/>
          <w:szCs w:val="24"/>
        </w:rPr>
        <w:tab/>
        <w:t>Содержание контроля качества питания</w:t>
      </w:r>
    </w:p>
    <w:p w14:paraId="02222BD3" w14:textId="77777777" w:rsidR="00B23FB2" w:rsidRPr="00B23FB2" w:rsidRDefault="00B23FB2" w:rsidP="00B23FB2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Содержание контроля качества питания учащихся в общеобразовательных организациях в соответствии с полномочиями, закрепленными федеральным законодательством, включает:</w:t>
      </w:r>
    </w:p>
    <w:p w14:paraId="18DAEE38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режима и рациона питания в образовательном учреждении;</w:t>
      </w:r>
    </w:p>
    <w:p w14:paraId="45ECE069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контроль выполнения нормативов по питанию, соответствия готовых блюд по калорийности, содержанию белков, жиров и углеводов, </w:t>
      </w:r>
    </w:p>
    <w:p w14:paraId="0A1078AC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качества продовольственного сырья, сроков годности и условий хранения продуктов;</w:t>
      </w:r>
    </w:p>
    <w:p w14:paraId="74E3C7C2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технологии приготовления пищи;</w:t>
      </w:r>
    </w:p>
    <w:p w14:paraId="68357333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контроль поточности технологических процессов; </w:t>
      </w:r>
    </w:p>
    <w:p w14:paraId="3A72037F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соответствия ежедневного меню (меню-раскладки) утвержденному меню по набору блюд, требованиям СанПиН по составу и выходу блюд, соответствия объемов порций и суммарной массы блюд меню;</w:t>
      </w:r>
    </w:p>
    <w:p w14:paraId="4EFE9D32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за отсутствием в меню, запрещенных к реализации в образовательных организациях продуктов;</w:t>
      </w:r>
    </w:p>
    <w:p w14:paraId="0699F94E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условий хранения пищевых продуктов на пищеблоке (соответствие условий хранения, указанных на маркировке продукта);</w:t>
      </w:r>
    </w:p>
    <w:p w14:paraId="4D67699D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суточных проб, вкусовых качеств предлагаемых блюд;</w:t>
      </w:r>
    </w:p>
    <w:p w14:paraId="23142657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температуры блюд на линии раздачи и на столе у учащихся;</w:t>
      </w:r>
    </w:p>
    <w:p w14:paraId="23FD93AB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санитарно-технического состояния пищеблока (кухни) образовательного учреждения;</w:t>
      </w:r>
    </w:p>
    <w:p w14:paraId="122C2067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правил обработки столовой и кухонной посуды, оценка состояния посуды;</w:t>
      </w:r>
    </w:p>
    <w:p w14:paraId="44D7DA23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состояния здоровья, соблюдения правил личной гигиены персонала, гигиенических знаний и навыков персонала пищеблока образовательного учреждения;</w:t>
      </w:r>
    </w:p>
    <w:p w14:paraId="2E7749AF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приема пищи учащимися образовательной организации;</w:t>
      </w:r>
    </w:p>
    <w:p w14:paraId="112BAA05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выполнения муниципальных контрактов на поставку продуктов питания;</w:t>
      </w:r>
    </w:p>
    <w:p w14:paraId="041D2C0F" w14:textId="77777777" w:rsid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документации по вопросам санитарии, гигиены, технологии производства, результатам бракеража, ежедневных медицинских осмотров работников пищеблока (кухни) образовательной организации;</w:t>
      </w:r>
    </w:p>
    <w:p w14:paraId="548EE5B8" w14:textId="0F7484F4" w:rsidR="00B23FB2" w:rsidRPr="00B23FB2" w:rsidRDefault="00B23FB2" w:rsidP="00B23FB2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контроль соблюдения культуры обслуживания обучающихся.</w:t>
      </w:r>
    </w:p>
    <w:p w14:paraId="36A299F0" w14:textId="1D79EF04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4.</w:t>
      </w:r>
      <w:r w:rsidRPr="00B23FB2">
        <w:rPr>
          <w:rFonts w:ascii="Times New Roman" w:hAnsi="Times New Roman" w:cs="Times New Roman"/>
          <w:bCs/>
          <w:sz w:val="24"/>
          <w:szCs w:val="24"/>
        </w:rPr>
        <w:tab/>
        <w:t>Результаты контроля качества питания</w:t>
      </w:r>
    </w:p>
    <w:p w14:paraId="50CB3F18" w14:textId="62C7A747" w:rsidR="00B23FB2" w:rsidRPr="00B23FB2" w:rsidRDefault="00B23FB2" w:rsidP="00B23F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>По результатам планового контроля качества питания на школьном и муниципальном уровне издаются соответствующие приказы (распоряжения), утверждающие планы, сроки и ответственные лица за устранение нарушений, указываются сроки проведения повторного контроля (при необходимости); решения о поощрении и взыскании работников по результатам контроля (при необходимости).</w:t>
      </w:r>
    </w:p>
    <w:p w14:paraId="20406F56" w14:textId="77777777" w:rsidR="00B23FB2" w:rsidRPr="00B23FB2" w:rsidRDefault="00B23FB2" w:rsidP="00B23FB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По результатам планового контроля качества питания Департаментом образования Ивановской области совместно с Управлением Роспотребнадзора по Ивановской области формируются ежемесячные отчеты в Правительство Ивановской области. </w:t>
      </w:r>
    </w:p>
    <w:p w14:paraId="62FBF422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19789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AF6525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C81861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5C1635" w14:textId="77777777" w:rsidR="00B23FB2" w:rsidRPr="00B23FB2" w:rsidRDefault="00B23FB2" w:rsidP="00B23F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6336A" w14:textId="77777777" w:rsidR="00B23FB2" w:rsidRDefault="00B23FB2" w:rsidP="00B23FB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23FB2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№1</w:t>
      </w:r>
      <w:r>
        <w:rPr>
          <w:rFonts w:ascii="Times New Roman" w:hAnsi="Times New Roman" w:cs="Times New Roman"/>
          <w:bCs/>
          <w:sz w:val="24"/>
          <w:szCs w:val="24"/>
        </w:rPr>
        <w:t xml:space="preserve"> к положению </w:t>
      </w:r>
    </w:p>
    <w:p w14:paraId="7795DD7B" w14:textId="7635095A" w:rsidR="00B23FB2" w:rsidRPr="00B23FB2" w:rsidRDefault="00B23FB2" w:rsidP="00B23FB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3FB2">
        <w:rPr>
          <w:rFonts w:ascii="Times New Roman" w:hAnsi="Times New Roman" w:cs="Times New Roman"/>
          <w:bCs/>
          <w:sz w:val="24"/>
          <w:szCs w:val="24"/>
        </w:rPr>
        <w:t xml:space="preserve">об организации контроля качества питания </w:t>
      </w:r>
    </w:p>
    <w:p w14:paraId="2D24CFE1" w14:textId="7963753F" w:rsidR="00B23FB2" w:rsidRPr="00E41D59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D59">
        <w:rPr>
          <w:rFonts w:ascii="Times New Roman" w:hAnsi="Times New Roman" w:cs="Times New Roman"/>
          <w:b/>
          <w:sz w:val="24"/>
          <w:szCs w:val="24"/>
        </w:rPr>
        <w:t xml:space="preserve">Анкета для обучающихся </w:t>
      </w:r>
    </w:p>
    <w:p w14:paraId="7847C77F" w14:textId="77777777" w:rsidR="00B23FB2" w:rsidRPr="00E41D59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D59">
        <w:rPr>
          <w:rFonts w:ascii="Times New Roman" w:hAnsi="Times New Roman" w:cs="Times New Roman"/>
          <w:b/>
          <w:sz w:val="24"/>
          <w:szCs w:val="24"/>
        </w:rPr>
        <w:t>«Школьное питание глазами детей»</w:t>
      </w:r>
    </w:p>
    <w:p w14:paraId="74BD4E64" w14:textId="77777777" w:rsidR="00B23FB2" w:rsidRPr="00E41D59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1D59">
        <w:rPr>
          <w:rFonts w:ascii="Times New Roman" w:hAnsi="Times New Roman" w:cs="Times New Roman"/>
          <w:i/>
          <w:sz w:val="24"/>
          <w:szCs w:val="24"/>
        </w:rPr>
        <w:t xml:space="preserve">Уважаемый школьник!  </w:t>
      </w:r>
    </w:p>
    <w:p w14:paraId="1D754AE4" w14:textId="77777777" w:rsidR="00B23FB2" w:rsidRPr="00E41D59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1D59">
        <w:rPr>
          <w:rFonts w:ascii="Times New Roman" w:hAnsi="Times New Roman" w:cs="Times New Roman"/>
          <w:i/>
          <w:sz w:val="24"/>
          <w:szCs w:val="24"/>
        </w:rPr>
        <w:t xml:space="preserve">В рамках мониторинга «Школьное питание. Родительский контроль» проводится независимое анонимное анкетирование обучающихся общеобразовательных организаций по вопросам школьного питания. </w:t>
      </w:r>
    </w:p>
    <w:p w14:paraId="37C6CA58" w14:textId="77777777" w:rsidR="00B23FB2" w:rsidRPr="00E41D59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1D59">
        <w:rPr>
          <w:rFonts w:ascii="Times New Roman" w:hAnsi="Times New Roman" w:cs="Times New Roman"/>
          <w:i/>
          <w:sz w:val="24"/>
          <w:szCs w:val="24"/>
        </w:rPr>
        <w:t>Просим тебя принять участие в анонимном анкетировании. Спасибо!</w:t>
      </w:r>
    </w:p>
    <w:tbl>
      <w:tblPr>
        <w:tblStyle w:val="a3"/>
        <w:tblW w:w="5986" w:type="pct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0349"/>
      </w:tblGrid>
      <w:tr w:rsidR="00B23FB2" w:rsidRPr="00E41D59" w14:paraId="1587E84C" w14:textId="77777777" w:rsidTr="007A4F7C">
        <w:trPr>
          <w:trHeight w:val="80"/>
        </w:trPr>
        <w:tc>
          <w:tcPr>
            <w:tcW w:w="380" w:type="pct"/>
          </w:tcPr>
          <w:p w14:paraId="604D70AD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20" w:type="pct"/>
          </w:tcPr>
          <w:p w14:paraId="15E88D78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классе ты учишься?</w:t>
            </w:r>
          </w:p>
        </w:tc>
      </w:tr>
      <w:tr w:rsidR="00B23FB2" w:rsidRPr="00E41D59" w14:paraId="17DDC490" w14:textId="77777777" w:rsidTr="007A4F7C">
        <w:tc>
          <w:tcPr>
            <w:tcW w:w="380" w:type="pct"/>
          </w:tcPr>
          <w:p w14:paraId="19E76BD3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5E204AAD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1- 4 класс                 </w:t>
            </w: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5 - 7 класс        </w:t>
            </w: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8 - 9 класс</w:t>
            </w:r>
          </w:p>
        </w:tc>
      </w:tr>
      <w:tr w:rsidR="00B23FB2" w:rsidRPr="00E41D59" w14:paraId="49AB9923" w14:textId="77777777" w:rsidTr="007A4F7C">
        <w:tc>
          <w:tcPr>
            <w:tcW w:w="380" w:type="pct"/>
          </w:tcPr>
          <w:p w14:paraId="31CA8980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09CE63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20" w:type="pct"/>
          </w:tcPr>
          <w:p w14:paraId="0D3F9278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E2CBA6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 ты питаешься в школе – завтракаешь?</w:t>
            </w:r>
          </w:p>
        </w:tc>
      </w:tr>
      <w:tr w:rsidR="00B23FB2" w:rsidRPr="00E41D59" w14:paraId="52F447E7" w14:textId="77777777" w:rsidTr="007A4F7C">
        <w:tc>
          <w:tcPr>
            <w:tcW w:w="380" w:type="pct"/>
          </w:tcPr>
          <w:p w14:paraId="571EBAE4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50F49B3D" w14:textId="77777777" w:rsidR="00B23FB2" w:rsidRPr="00E41D59" w:rsidRDefault="00B23FB2" w:rsidP="00EF307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2 - 3 раза в неделю  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 очень редко</w:t>
            </w:r>
          </w:p>
        </w:tc>
      </w:tr>
      <w:tr w:rsidR="00B23FB2" w:rsidRPr="00E41D59" w14:paraId="67D56ED0" w14:textId="77777777" w:rsidTr="007A4F7C">
        <w:tc>
          <w:tcPr>
            <w:tcW w:w="380" w:type="pct"/>
          </w:tcPr>
          <w:p w14:paraId="00775378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20" w:type="pct"/>
          </w:tcPr>
          <w:p w14:paraId="7CC9E14E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 ты питаешься в школе – обедаешь?</w:t>
            </w:r>
          </w:p>
        </w:tc>
      </w:tr>
      <w:tr w:rsidR="00B23FB2" w:rsidRPr="00E41D59" w14:paraId="6A1735E8" w14:textId="77777777" w:rsidTr="007A4F7C">
        <w:tc>
          <w:tcPr>
            <w:tcW w:w="380" w:type="pct"/>
          </w:tcPr>
          <w:p w14:paraId="02090226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2EA42474" w14:textId="77777777" w:rsidR="00B23FB2" w:rsidRPr="00E41D59" w:rsidRDefault="00B23FB2" w:rsidP="00EF307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            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2 - 3 раза в неделю             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 очень редко</w:t>
            </w:r>
          </w:p>
        </w:tc>
      </w:tr>
      <w:tr w:rsidR="00B23FB2" w:rsidRPr="00E41D59" w14:paraId="11B2D960" w14:textId="77777777" w:rsidTr="007A4F7C">
        <w:trPr>
          <w:trHeight w:val="109"/>
        </w:trPr>
        <w:tc>
          <w:tcPr>
            <w:tcW w:w="380" w:type="pct"/>
          </w:tcPr>
          <w:p w14:paraId="177BE5DE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72E2E4C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не обедаю в школьной столовой почему? (напиши) ___________________________</w:t>
            </w:r>
          </w:p>
        </w:tc>
      </w:tr>
      <w:tr w:rsidR="00B23FB2" w:rsidRPr="00E41D59" w14:paraId="0CE9CE49" w14:textId="77777777" w:rsidTr="007A4F7C">
        <w:tc>
          <w:tcPr>
            <w:tcW w:w="380" w:type="pct"/>
          </w:tcPr>
          <w:p w14:paraId="154A0175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20" w:type="pct"/>
          </w:tcPr>
          <w:p w14:paraId="5326A737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ты не питаешься в школьной столовой (не завтракаешь и не обедаешь), </w:t>
            </w:r>
            <w:proofErr w:type="gramStart"/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  <w:proofErr w:type="gramEnd"/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ты питаешься?</w:t>
            </w:r>
          </w:p>
        </w:tc>
      </w:tr>
      <w:tr w:rsidR="00B23FB2" w:rsidRPr="00E41D59" w14:paraId="1AA408BB" w14:textId="77777777" w:rsidTr="007A4F7C">
        <w:tc>
          <w:tcPr>
            <w:tcW w:w="380" w:type="pct"/>
          </w:tcPr>
          <w:p w14:paraId="009B902E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6AF6D707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в классе (беру с собой из дома)</w:t>
            </w:r>
          </w:p>
        </w:tc>
      </w:tr>
      <w:tr w:rsidR="00B23FB2" w:rsidRPr="00E41D59" w14:paraId="4014A370" w14:textId="77777777" w:rsidTr="007A4F7C">
        <w:tc>
          <w:tcPr>
            <w:tcW w:w="380" w:type="pct"/>
          </w:tcPr>
          <w:p w14:paraId="21EF9D37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06F121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по дороге в школу или домой</w:t>
            </w:r>
          </w:p>
        </w:tc>
      </w:tr>
      <w:tr w:rsidR="00B23FB2" w:rsidRPr="00E41D59" w14:paraId="4C74A8AA" w14:textId="77777777" w:rsidTr="007A4F7C">
        <w:tc>
          <w:tcPr>
            <w:tcW w:w="380" w:type="pct"/>
          </w:tcPr>
          <w:p w14:paraId="72CEDF4B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559433A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не ем все то время, пока нахожусь в школе</w:t>
            </w:r>
          </w:p>
        </w:tc>
      </w:tr>
      <w:tr w:rsidR="00B23FB2" w:rsidRPr="00E41D59" w14:paraId="6C3F523C" w14:textId="77777777" w:rsidTr="007A4F7C">
        <w:tc>
          <w:tcPr>
            <w:tcW w:w="380" w:type="pct"/>
          </w:tcPr>
          <w:p w14:paraId="32775C1F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2815ED5A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свой вариант ответа________________________________________________</w:t>
            </w:r>
          </w:p>
        </w:tc>
      </w:tr>
      <w:tr w:rsidR="00B23FB2" w:rsidRPr="00E41D59" w14:paraId="52ECD1DD" w14:textId="77777777" w:rsidTr="007A4F7C">
        <w:tc>
          <w:tcPr>
            <w:tcW w:w="380" w:type="pct"/>
          </w:tcPr>
          <w:p w14:paraId="5442BF02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0" w:type="pct"/>
          </w:tcPr>
          <w:p w14:paraId="1FA68945" w14:textId="77777777" w:rsidR="00B23FB2" w:rsidRPr="005156BC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BC">
              <w:rPr>
                <w:rFonts w:ascii="Times New Roman" w:hAnsi="Times New Roman" w:cs="Times New Roman"/>
                <w:b/>
                <w:sz w:val="24"/>
                <w:szCs w:val="24"/>
              </w:rPr>
              <w:t>Завтракаешь ли ты дома перед выходом в школу?</w:t>
            </w:r>
          </w:p>
        </w:tc>
      </w:tr>
      <w:tr w:rsidR="00B23FB2" w:rsidRPr="00E41D59" w14:paraId="70C09799" w14:textId="77777777" w:rsidTr="007A4F7C">
        <w:tc>
          <w:tcPr>
            <w:tcW w:w="380" w:type="pct"/>
          </w:tcPr>
          <w:p w14:paraId="623BF528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pct"/>
          </w:tcPr>
          <w:p w14:paraId="3138F29F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да, всегда</w:t>
            </w:r>
          </w:p>
        </w:tc>
      </w:tr>
      <w:tr w:rsidR="00B23FB2" w:rsidRPr="00E41D59" w14:paraId="2C54415A" w14:textId="77777777" w:rsidTr="007A4F7C">
        <w:tc>
          <w:tcPr>
            <w:tcW w:w="380" w:type="pct"/>
          </w:tcPr>
          <w:p w14:paraId="2784C09E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2ADE46F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да, иногда</w:t>
            </w:r>
          </w:p>
        </w:tc>
      </w:tr>
      <w:tr w:rsidR="00B23FB2" w:rsidRPr="00E41D59" w14:paraId="3212A506" w14:textId="77777777" w:rsidTr="007A4F7C">
        <w:tc>
          <w:tcPr>
            <w:tcW w:w="380" w:type="pct"/>
          </w:tcPr>
          <w:p w14:paraId="375BDD35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5A4206FB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не завтракаю дома</w:t>
            </w:r>
          </w:p>
        </w:tc>
      </w:tr>
      <w:tr w:rsidR="00B23FB2" w:rsidRPr="00E41D59" w14:paraId="2D6924B8" w14:textId="77777777" w:rsidTr="007A4F7C">
        <w:tc>
          <w:tcPr>
            <w:tcW w:w="380" w:type="pct"/>
          </w:tcPr>
          <w:p w14:paraId="1051A8DB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27C78C96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свой вариант ответа___________________________________________________</w:t>
            </w:r>
          </w:p>
        </w:tc>
      </w:tr>
      <w:tr w:rsidR="00B23FB2" w:rsidRPr="00E41D59" w14:paraId="39D805D5" w14:textId="77777777" w:rsidTr="007A4F7C">
        <w:tc>
          <w:tcPr>
            <w:tcW w:w="380" w:type="pct"/>
          </w:tcPr>
          <w:p w14:paraId="35B27299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0" w:type="pct"/>
          </w:tcPr>
          <w:p w14:paraId="19E3239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 берешь с собой в школу еду? Что именно? </w:t>
            </w:r>
          </w:p>
        </w:tc>
      </w:tr>
      <w:tr w:rsidR="00B23FB2" w:rsidRPr="00E41D59" w14:paraId="64F6789B" w14:textId="77777777" w:rsidTr="007A4F7C">
        <w:tc>
          <w:tcPr>
            <w:tcW w:w="380" w:type="pct"/>
          </w:tcPr>
          <w:p w14:paraId="2F6490E6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pct"/>
          </w:tcPr>
          <w:p w14:paraId="40179D33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да, беру всегда (напиши что) ___________________________________________</w:t>
            </w:r>
          </w:p>
        </w:tc>
      </w:tr>
      <w:tr w:rsidR="00B23FB2" w:rsidRPr="00E41D59" w14:paraId="597F987D" w14:textId="77777777" w:rsidTr="007A4F7C">
        <w:tc>
          <w:tcPr>
            <w:tcW w:w="380" w:type="pct"/>
          </w:tcPr>
          <w:p w14:paraId="5E7DAC4C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1647BF39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да, иногда (напиши что) _______________________________________________</w:t>
            </w:r>
          </w:p>
        </w:tc>
      </w:tr>
      <w:tr w:rsidR="00B23FB2" w:rsidRPr="00E41D59" w14:paraId="5AC0C1FF" w14:textId="77777777" w:rsidTr="007A4F7C">
        <w:tc>
          <w:tcPr>
            <w:tcW w:w="380" w:type="pct"/>
          </w:tcPr>
          <w:p w14:paraId="0F09E8C0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A32D276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ничего не беру</w:t>
            </w:r>
          </w:p>
        </w:tc>
      </w:tr>
      <w:tr w:rsidR="00B23FB2" w:rsidRPr="00E41D59" w14:paraId="0843E3EC" w14:textId="77777777" w:rsidTr="007A4F7C">
        <w:tc>
          <w:tcPr>
            <w:tcW w:w="380" w:type="pct"/>
          </w:tcPr>
          <w:p w14:paraId="2FDF3844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217E605F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свой вариант ответа ___________________________________________________</w:t>
            </w:r>
          </w:p>
        </w:tc>
      </w:tr>
      <w:tr w:rsidR="00B23FB2" w:rsidRPr="00E41D59" w14:paraId="30D0497B" w14:textId="77777777" w:rsidTr="007A4F7C">
        <w:tc>
          <w:tcPr>
            <w:tcW w:w="380" w:type="pct"/>
          </w:tcPr>
          <w:p w14:paraId="2F8B8C2F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178DAA7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Если ты не питаешься в школе, то почему?</w:t>
            </w:r>
          </w:p>
        </w:tc>
      </w:tr>
      <w:tr w:rsidR="00B23FB2" w:rsidRPr="00E41D59" w14:paraId="2170910A" w14:textId="77777777" w:rsidTr="007A4F7C">
        <w:tc>
          <w:tcPr>
            <w:tcW w:w="380" w:type="pct"/>
          </w:tcPr>
          <w:p w14:paraId="419FAF67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20" w:type="pct"/>
          </w:tcPr>
          <w:p w14:paraId="2618D358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мне не нравится еда в школе, потому что она невкусная</w:t>
            </w:r>
          </w:p>
        </w:tc>
      </w:tr>
      <w:tr w:rsidR="00B23FB2" w:rsidRPr="00E41D59" w14:paraId="7FBA91BE" w14:textId="77777777" w:rsidTr="007A4F7C">
        <w:tc>
          <w:tcPr>
            <w:tcW w:w="380" w:type="pct"/>
          </w:tcPr>
          <w:p w14:paraId="7678FDB4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1AA9D0C3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мне не нравится еда в школе, потому что она холодная</w:t>
            </w:r>
          </w:p>
        </w:tc>
      </w:tr>
      <w:tr w:rsidR="00B23FB2" w:rsidRPr="00E41D59" w14:paraId="77F58B2C" w14:textId="77777777" w:rsidTr="007A4F7C">
        <w:tc>
          <w:tcPr>
            <w:tcW w:w="380" w:type="pct"/>
          </w:tcPr>
          <w:p w14:paraId="33761C1D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55214233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я не успеваю поесть, так как времени на перемене не хватает</w:t>
            </w:r>
          </w:p>
        </w:tc>
      </w:tr>
      <w:tr w:rsidR="00B23FB2" w:rsidRPr="00E41D59" w14:paraId="4BE2F8F3" w14:textId="77777777" w:rsidTr="007A4F7C">
        <w:tc>
          <w:tcPr>
            <w:tcW w:w="380" w:type="pct"/>
          </w:tcPr>
          <w:p w14:paraId="21E8FF5D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299475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свой вариант ответа </w:t>
            </w:r>
          </w:p>
          <w:p w14:paraId="4D518833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    (напиши, пожалуйста, </w:t>
            </w:r>
            <w:proofErr w:type="gramStart"/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причину)_</w:t>
            </w:r>
            <w:proofErr w:type="gramEnd"/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</w:tc>
      </w:tr>
      <w:tr w:rsidR="00B23FB2" w:rsidRPr="00E41D59" w14:paraId="4D6DDA28" w14:textId="77777777" w:rsidTr="007A4F7C">
        <w:tc>
          <w:tcPr>
            <w:tcW w:w="380" w:type="pct"/>
          </w:tcPr>
          <w:p w14:paraId="5D756CC0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0" w:type="pct"/>
          </w:tcPr>
          <w:p w14:paraId="7CD9DFDB" w14:textId="77777777" w:rsidR="00B23FB2" w:rsidRPr="00E41D59" w:rsidRDefault="00B23FB2" w:rsidP="00EF3071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sz w:val="24"/>
                <w:szCs w:val="24"/>
              </w:rPr>
              <w:t>Что бы ты хотел(а) изменить в школьном питании?</w:t>
            </w:r>
          </w:p>
        </w:tc>
      </w:tr>
      <w:tr w:rsidR="00B23FB2" w:rsidRPr="00E41D59" w14:paraId="0400B3E7" w14:textId="77777777" w:rsidTr="007A4F7C">
        <w:tc>
          <w:tcPr>
            <w:tcW w:w="380" w:type="pct"/>
          </w:tcPr>
          <w:p w14:paraId="0A570547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0" w:type="pct"/>
          </w:tcPr>
          <w:p w14:paraId="477238FA" w14:textId="77777777" w:rsidR="00B23FB2" w:rsidRPr="00E41D59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чтобы пищу подавали горячей</w:t>
            </w:r>
          </w:p>
        </w:tc>
      </w:tr>
      <w:tr w:rsidR="00B23FB2" w:rsidRPr="00E41D59" w14:paraId="4BF68D51" w14:textId="77777777" w:rsidTr="007A4F7C">
        <w:tc>
          <w:tcPr>
            <w:tcW w:w="380" w:type="pct"/>
          </w:tcPr>
          <w:p w14:paraId="2A0259AB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3736CA2A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 чтобы давали фрукты</w:t>
            </w:r>
          </w:p>
        </w:tc>
      </w:tr>
      <w:tr w:rsidR="00B23FB2" w:rsidRPr="00E41D59" w14:paraId="02E267EC" w14:textId="77777777" w:rsidTr="007A4F7C">
        <w:tc>
          <w:tcPr>
            <w:tcW w:w="380" w:type="pct"/>
          </w:tcPr>
          <w:p w14:paraId="4C983105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059D696F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чтобы раздача пищи была в перчатках</w:t>
            </w:r>
          </w:p>
        </w:tc>
      </w:tr>
      <w:tr w:rsidR="00B23FB2" w:rsidRPr="00E41D59" w14:paraId="595350CD" w14:textId="77777777" w:rsidTr="007A4F7C">
        <w:tc>
          <w:tcPr>
            <w:tcW w:w="380" w:type="pct"/>
          </w:tcPr>
          <w:p w14:paraId="42B97CBC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60F31462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 xml:space="preserve"> чтобы порции были больше</w:t>
            </w:r>
          </w:p>
          <w:p w14:paraId="6861ED82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чтобы меню было более разнообразным (какими блюдами дополнить?)</w:t>
            </w:r>
          </w:p>
          <w:p w14:paraId="0FE18260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напиши ________________________________________________________________ </w:t>
            </w:r>
          </w:p>
        </w:tc>
      </w:tr>
      <w:tr w:rsidR="00B23FB2" w:rsidRPr="00E41D59" w14:paraId="56576BA7" w14:textId="77777777" w:rsidTr="007A4F7C">
        <w:tc>
          <w:tcPr>
            <w:tcW w:w="380" w:type="pct"/>
          </w:tcPr>
          <w:p w14:paraId="6C4F9D97" w14:textId="77777777" w:rsidR="00B23FB2" w:rsidRPr="00E41D59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pct"/>
          </w:tcPr>
          <w:p w14:paraId="455D90E2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чтобы изменили … (напиши, пожалуйста, свои предложения) _______________</w:t>
            </w:r>
          </w:p>
          <w:p w14:paraId="318BFEA7" w14:textId="77777777" w:rsidR="00B23FB2" w:rsidRPr="00E41D59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_______________________________________________________________________</w:t>
            </w:r>
          </w:p>
          <w:p w14:paraId="62B50A42" w14:textId="77777777" w:rsidR="00B23FB2" w:rsidRPr="00E41D59" w:rsidRDefault="00B23FB2" w:rsidP="00EF307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sz w:val="24"/>
                <w:szCs w:val="24"/>
              </w:rPr>
              <w:t>ничего, все устраивает</w:t>
            </w:r>
          </w:p>
        </w:tc>
      </w:tr>
      <w:tr w:rsidR="007A4F7C" w:rsidRPr="00E41D59" w14:paraId="388CD929" w14:textId="77777777" w:rsidTr="007A4F7C">
        <w:tc>
          <w:tcPr>
            <w:tcW w:w="380" w:type="pct"/>
          </w:tcPr>
          <w:p w14:paraId="7820B88A" w14:textId="10C36FC0" w:rsidR="007A4F7C" w:rsidRPr="00E41D59" w:rsidRDefault="007A4F7C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51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620" w:type="pct"/>
          </w:tcPr>
          <w:p w14:paraId="6D6685A8" w14:textId="77777777" w:rsidR="007A4F7C" w:rsidRPr="005156BC" w:rsidRDefault="007A4F7C" w:rsidP="007A4F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Если бы работа столовой школы оценивалась по пятибалльной системе, то на сколько бы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</w:t>
            </w:r>
            <w:r w:rsidRPr="0051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1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 оценил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(а)</w:t>
            </w:r>
            <w:r w:rsidRPr="0051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14:paraId="1A548C08" w14:textId="3AE95557" w:rsidR="007A4F7C" w:rsidRPr="00E41D59" w:rsidRDefault="007A4F7C" w:rsidP="007A4F7C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5156BC">
              <w:rPr>
                <w:rFonts w:ascii="Times New Roman" w:hAnsi="Times New Roman" w:cs="Times New Roman"/>
                <w:sz w:val="24"/>
                <w:szCs w:val="24"/>
              </w:rPr>
              <w:t xml:space="preserve"> 5 баллов 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5156BC">
              <w:rPr>
                <w:rFonts w:ascii="Times New Roman" w:hAnsi="Times New Roman" w:cs="Times New Roman"/>
                <w:sz w:val="24"/>
                <w:szCs w:val="24"/>
              </w:rPr>
              <w:t xml:space="preserve">4 балла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5156BC">
              <w:rPr>
                <w:rFonts w:ascii="Times New Roman" w:hAnsi="Times New Roman" w:cs="Times New Roman"/>
                <w:sz w:val="24"/>
                <w:szCs w:val="24"/>
              </w:rPr>
              <w:t xml:space="preserve"> 3 балла  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5156BC">
              <w:rPr>
                <w:rFonts w:ascii="Times New Roman" w:hAnsi="Times New Roman" w:cs="Times New Roman"/>
                <w:sz w:val="24"/>
                <w:szCs w:val="24"/>
              </w:rPr>
              <w:t xml:space="preserve"> 2 балла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D59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F06F"/>
            </w:r>
            <w:r w:rsidRPr="005156BC">
              <w:rPr>
                <w:rFonts w:ascii="Times New Roman" w:hAnsi="Times New Roman" w:cs="Times New Roman"/>
                <w:sz w:val="24"/>
                <w:szCs w:val="24"/>
              </w:rPr>
              <w:t xml:space="preserve"> 1 балл          </w:t>
            </w:r>
          </w:p>
        </w:tc>
      </w:tr>
    </w:tbl>
    <w:p w14:paraId="35BF90A0" w14:textId="77777777" w:rsidR="00B23FB2" w:rsidRPr="004624C8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4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для родителей </w:t>
      </w:r>
    </w:p>
    <w:p w14:paraId="111C2D2F" w14:textId="77777777" w:rsidR="00B23FB2" w:rsidRPr="004624C8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4C8">
        <w:rPr>
          <w:rFonts w:ascii="Times New Roman" w:hAnsi="Times New Roman" w:cs="Times New Roman"/>
          <w:b/>
          <w:sz w:val="24"/>
          <w:szCs w:val="24"/>
        </w:rPr>
        <w:t>«Школьное питание глазами родителей»</w:t>
      </w:r>
    </w:p>
    <w:p w14:paraId="00FE1C80" w14:textId="77777777" w:rsidR="00B23FB2" w:rsidRPr="004624C8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24C8">
        <w:rPr>
          <w:rFonts w:ascii="Times New Roman" w:hAnsi="Times New Roman" w:cs="Times New Roman"/>
          <w:i/>
          <w:sz w:val="24"/>
          <w:szCs w:val="24"/>
        </w:rPr>
        <w:t xml:space="preserve">Уважаемый родитель!  </w:t>
      </w:r>
    </w:p>
    <w:p w14:paraId="2F98055C" w14:textId="77777777" w:rsidR="00B23FB2" w:rsidRPr="004624C8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4624C8">
        <w:rPr>
          <w:rFonts w:ascii="Times New Roman" w:hAnsi="Times New Roman" w:cs="Times New Roman"/>
          <w:i/>
        </w:rPr>
        <w:t xml:space="preserve">В рамках мониторинга «Школьное питание. Родительский контроль» проводится независимое анонимное анкетирование родителей обучающихся общеобразовательных организаций по вопросам школьного питания. </w:t>
      </w:r>
    </w:p>
    <w:p w14:paraId="7612705D" w14:textId="77777777" w:rsidR="00B23FB2" w:rsidRPr="004624C8" w:rsidRDefault="00B23FB2" w:rsidP="00B23FB2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4624C8">
        <w:rPr>
          <w:rFonts w:ascii="Times New Roman" w:hAnsi="Times New Roman" w:cs="Times New Roman"/>
          <w:i/>
        </w:rPr>
        <w:t>Просим Вас принять участие в анонимном анкетировании. Спасибо!</w:t>
      </w:r>
    </w:p>
    <w:tbl>
      <w:tblPr>
        <w:tblStyle w:val="a3"/>
        <w:tblW w:w="5834" w:type="pct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10347"/>
      </w:tblGrid>
      <w:tr w:rsidR="00B23FB2" w:rsidRPr="004624C8" w14:paraId="7CC5BB47" w14:textId="77777777" w:rsidTr="00B23FB2">
        <w:trPr>
          <w:trHeight w:val="76"/>
        </w:trPr>
        <w:tc>
          <w:tcPr>
            <w:tcW w:w="260" w:type="pct"/>
            <w:hideMark/>
          </w:tcPr>
          <w:p w14:paraId="5290065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A507C84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</w:t>
            </w:r>
          </w:p>
        </w:tc>
      </w:tr>
      <w:tr w:rsidR="00B23FB2" w:rsidRPr="004624C8" w14:paraId="3812E6D3" w14:textId="77777777" w:rsidTr="00B23FB2">
        <w:trPr>
          <w:trHeight w:val="76"/>
        </w:trPr>
        <w:tc>
          <w:tcPr>
            <w:tcW w:w="260" w:type="pct"/>
            <w:hideMark/>
          </w:tcPr>
          <w:p w14:paraId="48AE7F3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40" w:type="pct"/>
            <w:hideMark/>
          </w:tcPr>
          <w:p w14:paraId="6953348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классе учится Ваш ребенок?</w:t>
            </w:r>
          </w:p>
        </w:tc>
      </w:tr>
      <w:tr w:rsidR="00B23FB2" w:rsidRPr="004624C8" w14:paraId="606B2725" w14:textId="77777777" w:rsidTr="00B23FB2">
        <w:trPr>
          <w:trHeight w:val="258"/>
        </w:trPr>
        <w:tc>
          <w:tcPr>
            <w:tcW w:w="260" w:type="pct"/>
          </w:tcPr>
          <w:p w14:paraId="482E06F1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8CD20AC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1- 4 класс  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5 - 7 класс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8 - 9 класс</w:t>
            </w:r>
          </w:p>
        </w:tc>
      </w:tr>
      <w:tr w:rsidR="00B23FB2" w:rsidRPr="004624C8" w14:paraId="16C61118" w14:textId="77777777" w:rsidTr="00B23FB2">
        <w:trPr>
          <w:trHeight w:val="273"/>
        </w:trPr>
        <w:tc>
          <w:tcPr>
            <w:tcW w:w="260" w:type="pct"/>
          </w:tcPr>
          <w:p w14:paraId="09C9AD48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40" w:type="pct"/>
          </w:tcPr>
          <w:p w14:paraId="190959C8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 Вы интересуетесь питанием Вашего ребенка в школе?</w:t>
            </w:r>
          </w:p>
        </w:tc>
      </w:tr>
      <w:tr w:rsidR="00B23FB2" w:rsidRPr="004624C8" w14:paraId="3E728C74" w14:textId="77777777" w:rsidTr="00B23FB2">
        <w:trPr>
          <w:trHeight w:val="258"/>
        </w:trPr>
        <w:tc>
          <w:tcPr>
            <w:tcW w:w="260" w:type="pct"/>
          </w:tcPr>
          <w:p w14:paraId="478A8B7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915A548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иногда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не интересуюсь</w:t>
            </w:r>
          </w:p>
        </w:tc>
      </w:tr>
      <w:tr w:rsidR="00B23FB2" w:rsidRPr="004624C8" w14:paraId="5D02A577" w14:textId="77777777" w:rsidTr="00B23FB2">
        <w:trPr>
          <w:trHeight w:val="258"/>
        </w:trPr>
        <w:tc>
          <w:tcPr>
            <w:tcW w:w="260" w:type="pct"/>
          </w:tcPr>
          <w:p w14:paraId="4B831B0D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40" w:type="pct"/>
          </w:tcPr>
          <w:p w14:paraId="7FB1A48D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Проверяете ли Вы питание в школьной столовой лично?</w:t>
            </w:r>
          </w:p>
        </w:tc>
      </w:tr>
      <w:tr w:rsidR="00B23FB2" w:rsidRPr="004624C8" w14:paraId="7EC45208" w14:textId="77777777" w:rsidTr="007A4F7C">
        <w:trPr>
          <w:trHeight w:val="1044"/>
        </w:trPr>
        <w:tc>
          <w:tcPr>
            <w:tcW w:w="260" w:type="pct"/>
          </w:tcPr>
          <w:p w14:paraId="4992A3F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9A91D7D" w14:textId="77777777" w:rsidR="00B23FB2" w:rsidRPr="004624C8" w:rsidRDefault="00B23FB2" w:rsidP="00EF307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да, регулярно (как </w:t>
            </w:r>
            <w:proofErr w:type="gramStart"/>
            <w:r w:rsidRPr="004624C8">
              <w:rPr>
                <w:rFonts w:ascii="Times New Roman" w:hAnsi="Times New Roman" w:cs="Times New Roman"/>
                <w:sz w:val="24"/>
                <w:szCs w:val="24"/>
              </w:rPr>
              <w:t>часто?_</w:t>
            </w:r>
            <w:proofErr w:type="gramEnd"/>
            <w:r w:rsidRPr="004624C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_____________________________________________)</w:t>
            </w:r>
          </w:p>
          <w:p w14:paraId="07DD0753" w14:textId="77777777" w:rsidR="00B23FB2" w:rsidRPr="004624C8" w:rsidRDefault="00B23FB2" w:rsidP="00EF3071">
            <w:pPr>
              <w:ind w:left="34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не прихожу в столовую              </w:t>
            </w:r>
          </w:p>
          <w:p w14:paraId="456EB67F" w14:textId="77777777" w:rsidR="00B23FB2" w:rsidRPr="004624C8" w:rsidRDefault="00B23FB2" w:rsidP="00EF3071">
            <w:pPr>
              <w:ind w:left="34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пробовал(а), но не пускают. Уточните, кто не пускает ______________________</w:t>
            </w:r>
          </w:p>
          <w:p w14:paraId="3AA8F4CE" w14:textId="77777777" w:rsidR="00B23FB2" w:rsidRPr="004624C8" w:rsidRDefault="00B23FB2" w:rsidP="00EF307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Ваш вариант ответа ___________________________________________________</w:t>
            </w:r>
          </w:p>
        </w:tc>
      </w:tr>
      <w:tr w:rsidR="00B23FB2" w:rsidRPr="004624C8" w14:paraId="62ACB62F" w14:textId="77777777" w:rsidTr="00B23FB2">
        <w:trPr>
          <w:trHeight w:val="273"/>
        </w:trPr>
        <w:tc>
          <w:tcPr>
            <w:tcW w:w="260" w:type="pct"/>
            <w:hideMark/>
          </w:tcPr>
          <w:p w14:paraId="4C8BFCE2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40" w:type="pct"/>
            <w:hideMark/>
          </w:tcPr>
          <w:p w14:paraId="31714D3C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Откуда Вы получаете или можете получить информацию о питании Вашего ребенка?</w:t>
            </w:r>
          </w:p>
        </w:tc>
      </w:tr>
      <w:tr w:rsidR="00B23FB2" w:rsidRPr="004624C8" w14:paraId="54AB0F35" w14:textId="77777777" w:rsidTr="00B23FB2">
        <w:trPr>
          <w:trHeight w:val="258"/>
        </w:trPr>
        <w:tc>
          <w:tcPr>
            <w:tcW w:w="260" w:type="pct"/>
          </w:tcPr>
          <w:p w14:paraId="16D61C8B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F11B074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от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классного руководителя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от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ребенка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из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>информационной системы</w:t>
            </w:r>
          </w:p>
        </w:tc>
      </w:tr>
      <w:tr w:rsidR="00B23FB2" w:rsidRPr="004624C8" w14:paraId="4949E1A4" w14:textId="77777777" w:rsidTr="00B23FB2">
        <w:trPr>
          <w:trHeight w:val="273"/>
        </w:trPr>
        <w:tc>
          <w:tcPr>
            <w:tcW w:w="260" w:type="pct"/>
          </w:tcPr>
          <w:p w14:paraId="41733F84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D588DEE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получаю информацию</w:t>
            </w:r>
          </w:p>
        </w:tc>
      </w:tr>
      <w:tr w:rsidR="00B23FB2" w:rsidRPr="004624C8" w14:paraId="428D0872" w14:textId="77777777" w:rsidTr="00B23FB2">
        <w:trPr>
          <w:trHeight w:val="258"/>
        </w:trPr>
        <w:tc>
          <w:tcPr>
            <w:tcW w:w="260" w:type="pct"/>
          </w:tcPr>
          <w:p w14:paraId="326225EC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A55A44D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ответа ___________________________________________________</w:t>
            </w:r>
          </w:p>
        </w:tc>
      </w:tr>
      <w:tr w:rsidR="00B23FB2" w:rsidRPr="004624C8" w14:paraId="0F6C8992" w14:textId="77777777" w:rsidTr="00B23FB2">
        <w:trPr>
          <w:trHeight w:val="258"/>
        </w:trPr>
        <w:tc>
          <w:tcPr>
            <w:tcW w:w="260" w:type="pct"/>
          </w:tcPr>
          <w:p w14:paraId="3789DB9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40" w:type="pct"/>
            <w:hideMark/>
          </w:tcPr>
          <w:p w14:paraId="3EBA62C9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Ваш ребенок завтракает дома перед выходом в школу?</w:t>
            </w:r>
          </w:p>
        </w:tc>
      </w:tr>
      <w:tr w:rsidR="00B23FB2" w:rsidRPr="004624C8" w14:paraId="386520C1" w14:textId="77777777" w:rsidTr="00B23FB2">
        <w:trPr>
          <w:trHeight w:val="273"/>
        </w:trPr>
        <w:tc>
          <w:tcPr>
            <w:tcW w:w="260" w:type="pct"/>
          </w:tcPr>
          <w:p w14:paraId="51E663A1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E88FD2B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да, всегда 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да, иногда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не завтракает дома</w:t>
            </w:r>
          </w:p>
        </w:tc>
      </w:tr>
      <w:tr w:rsidR="00B23FB2" w:rsidRPr="004624C8" w14:paraId="62FF0C93" w14:textId="77777777" w:rsidTr="00B23FB2">
        <w:trPr>
          <w:trHeight w:val="258"/>
        </w:trPr>
        <w:tc>
          <w:tcPr>
            <w:tcW w:w="260" w:type="pct"/>
          </w:tcPr>
          <w:p w14:paraId="1AA6668E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CB91246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ваш вариант __________________________________________________________</w:t>
            </w:r>
          </w:p>
        </w:tc>
      </w:tr>
      <w:tr w:rsidR="00B23FB2" w:rsidRPr="004624C8" w14:paraId="2D98090A" w14:textId="77777777" w:rsidTr="00B23FB2">
        <w:trPr>
          <w:trHeight w:val="273"/>
        </w:trPr>
        <w:tc>
          <w:tcPr>
            <w:tcW w:w="260" w:type="pct"/>
          </w:tcPr>
          <w:p w14:paraId="6D925B0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40" w:type="pct"/>
            <w:hideMark/>
          </w:tcPr>
          <w:p w14:paraId="22BC51BA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Ваш ребенок берет с собой в школу еду? Что именно?</w:t>
            </w:r>
          </w:p>
        </w:tc>
      </w:tr>
      <w:tr w:rsidR="00B23FB2" w:rsidRPr="004624C8" w14:paraId="1FD8342B" w14:textId="77777777" w:rsidTr="00B23FB2">
        <w:trPr>
          <w:trHeight w:val="258"/>
        </w:trPr>
        <w:tc>
          <w:tcPr>
            <w:tcW w:w="260" w:type="pct"/>
          </w:tcPr>
          <w:p w14:paraId="3C9F8E83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02B152D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да, берет всегда (напишите, что </w:t>
            </w:r>
            <w:proofErr w:type="gramStart"/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именно)_</w:t>
            </w:r>
            <w:proofErr w:type="gramEnd"/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_________________________________</w:t>
            </w:r>
          </w:p>
        </w:tc>
      </w:tr>
      <w:tr w:rsidR="00B23FB2" w:rsidRPr="004624C8" w14:paraId="67AADBF3" w14:textId="77777777" w:rsidTr="00B23FB2">
        <w:trPr>
          <w:trHeight w:val="258"/>
        </w:trPr>
        <w:tc>
          <w:tcPr>
            <w:tcW w:w="260" w:type="pct"/>
          </w:tcPr>
          <w:p w14:paraId="445620C6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7342CE3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да, иногда (напишите, что именно) ______________________________________</w:t>
            </w:r>
          </w:p>
        </w:tc>
      </w:tr>
      <w:tr w:rsidR="00B23FB2" w:rsidRPr="004624C8" w14:paraId="53386C7F" w14:textId="77777777" w:rsidTr="00B23FB2">
        <w:trPr>
          <w:trHeight w:val="531"/>
        </w:trPr>
        <w:tc>
          <w:tcPr>
            <w:tcW w:w="260" w:type="pct"/>
          </w:tcPr>
          <w:p w14:paraId="20C4F12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E64A3B6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ничего не берет           </w:t>
            </w:r>
          </w:p>
          <w:p w14:paraId="35E9539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затрудняюсь ответить</w:t>
            </w:r>
          </w:p>
        </w:tc>
      </w:tr>
      <w:tr w:rsidR="00B23FB2" w:rsidRPr="004624C8" w14:paraId="2CAB041D" w14:textId="77777777" w:rsidTr="00B23FB2">
        <w:trPr>
          <w:trHeight w:val="325"/>
        </w:trPr>
        <w:tc>
          <w:tcPr>
            <w:tcW w:w="260" w:type="pct"/>
          </w:tcPr>
          <w:p w14:paraId="36A71728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3303D43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О РАБОТЕ ШКОЛЬНОЙ СТОЛОВОЙ</w:t>
            </w:r>
          </w:p>
        </w:tc>
      </w:tr>
      <w:tr w:rsidR="00B23FB2" w:rsidRPr="004624C8" w14:paraId="4DA884F7" w14:textId="77777777" w:rsidTr="00B23FB2">
        <w:trPr>
          <w:trHeight w:val="258"/>
        </w:trPr>
        <w:tc>
          <w:tcPr>
            <w:tcW w:w="260" w:type="pct"/>
            <w:hideMark/>
          </w:tcPr>
          <w:p w14:paraId="37C99F08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40" w:type="pct"/>
            <w:hideMark/>
          </w:tcPr>
          <w:p w14:paraId="4CE6CF38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 Ваш ребенок ест в школе горячую пищу - завтрак?</w:t>
            </w:r>
          </w:p>
        </w:tc>
      </w:tr>
      <w:tr w:rsidR="00B23FB2" w:rsidRPr="004624C8" w14:paraId="47A0B87C" w14:textId="77777777" w:rsidTr="00B23FB2">
        <w:trPr>
          <w:trHeight w:val="531"/>
        </w:trPr>
        <w:tc>
          <w:tcPr>
            <w:tcW w:w="260" w:type="pct"/>
          </w:tcPr>
          <w:p w14:paraId="5501C79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05350E9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           </w:t>
            </w:r>
          </w:p>
          <w:p w14:paraId="5753DF0C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2-3 раза в неделю            </w:t>
            </w:r>
          </w:p>
        </w:tc>
      </w:tr>
      <w:tr w:rsidR="00B23FB2" w:rsidRPr="004624C8" w14:paraId="0EA0757C" w14:textId="77777777" w:rsidTr="00B23FB2">
        <w:trPr>
          <w:trHeight w:val="531"/>
        </w:trPr>
        <w:tc>
          <w:tcPr>
            <w:tcW w:w="260" w:type="pct"/>
          </w:tcPr>
          <w:p w14:paraId="7BD240D0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C0D6E9D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очень редко             </w:t>
            </w:r>
          </w:p>
          <w:p w14:paraId="3A594B09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не завтракает в школьной столовой</w:t>
            </w:r>
          </w:p>
        </w:tc>
      </w:tr>
      <w:tr w:rsidR="00B23FB2" w:rsidRPr="004624C8" w14:paraId="69F36F45" w14:textId="77777777" w:rsidTr="00B23FB2">
        <w:trPr>
          <w:trHeight w:val="258"/>
        </w:trPr>
        <w:tc>
          <w:tcPr>
            <w:tcW w:w="260" w:type="pct"/>
            <w:hideMark/>
          </w:tcPr>
          <w:p w14:paraId="3CC7C806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40" w:type="pct"/>
            <w:hideMark/>
          </w:tcPr>
          <w:p w14:paraId="57516DF0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 Ваш ребенок ест в школе горячую пищу - обед?</w:t>
            </w:r>
          </w:p>
        </w:tc>
      </w:tr>
      <w:tr w:rsidR="00B23FB2" w:rsidRPr="004624C8" w14:paraId="4C11933E" w14:textId="77777777" w:rsidTr="00B23FB2">
        <w:trPr>
          <w:trHeight w:val="531"/>
        </w:trPr>
        <w:tc>
          <w:tcPr>
            <w:tcW w:w="260" w:type="pct"/>
          </w:tcPr>
          <w:p w14:paraId="3B00972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0B3EBB8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             </w:t>
            </w:r>
          </w:p>
          <w:p w14:paraId="3166B3EF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2-3 раза в неделю            </w:t>
            </w:r>
          </w:p>
        </w:tc>
      </w:tr>
      <w:tr w:rsidR="00B23FB2" w:rsidRPr="004624C8" w14:paraId="506C30AD" w14:textId="77777777" w:rsidTr="00B23FB2">
        <w:trPr>
          <w:trHeight w:val="531"/>
        </w:trPr>
        <w:tc>
          <w:tcPr>
            <w:tcW w:w="260" w:type="pct"/>
          </w:tcPr>
          <w:p w14:paraId="594A8CE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C0D9DBE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очень редко             </w:t>
            </w:r>
          </w:p>
          <w:p w14:paraId="51695199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не обедает в школьной столовой</w:t>
            </w:r>
          </w:p>
        </w:tc>
      </w:tr>
      <w:tr w:rsidR="00B23FB2" w:rsidRPr="004624C8" w14:paraId="115AF793" w14:textId="77777777" w:rsidTr="00B23FB2">
        <w:trPr>
          <w:trHeight w:val="531"/>
        </w:trPr>
        <w:tc>
          <w:tcPr>
            <w:tcW w:w="260" w:type="pct"/>
            <w:hideMark/>
          </w:tcPr>
          <w:p w14:paraId="61942B5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740" w:type="pct"/>
            <w:hideMark/>
          </w:tcPr>
          <w:p w14:paraId="0C50C324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Ваш ребенок не ест в школе горячую пищу (не завтракает и не обедает), </w:t>
            </w:r>
            <w:proofErr w:type="gramStart"/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  <w:proofErr w:type="gramEnd"/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он питается?</w:t>
            </w:r>
          </w:p>
        </w:tc>
      </w:tr>
      <w:tr w:rsidR="00B23FB2" w:rsidRPr="004624C8" w14:paraId="330A5F12" w14:textId="77777777" w:rsidTr="00B23FB2">
        <w:trPr>
          <w:trHeight w:val="258"/>
        </w:trPr>
        <w:tc>
          <w:tcPr>
            <w:tcW w:w="260" w:type="pct"/>
          </w:tcPr>
          <w:p w14:paraId="69D87E6B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176BBAB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по дороге в школу или домой          </w:t>
            </w:r>
          </w:p>
        </w:tc>
      </w:tr>
      <w:tr w:rsidR="00B23FB2" w:rsidRPr="004624C8" w14:paraId="4ECA1DA4" w14:textId="77777777" w:rsidTr="00B23FB2">
        <w:trPr>
          <w:trHeight w:val="258"/>
        </w:trPr>
        <w:tc>
          <w:tcPr>
            <w:tcW w:w="260" w:type="pct"/>
          </w:tcPr>
          <w:p w14:paraId="2FEE081D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9B9FA74" w14:textId="77777777" w:rsidR="00B23FB2" w:rsidRPr="004624C8" w:rsidRDefault="00B23FB2" w:rsidP="00EF3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 классе (берет с собой из дома)</w:t>
            </w:r>
          </w:p>
        </w:tc>
      </w:tr>
      <w:tr w:rsidR="00B23FB2" w:rsidRPr="004624C8" w14:paraId="363A13E2" w14:textId="77777777" w:rsidTr="00B23FB2">
        <w:trPr>
          <w:trHeight w:val="273"/>
        </w:trPr>
        <w:tc>
          <w:tcPr>
            <w:tcW w:w="260" w:type="pct"/>
          </w:tcPr>
          <w:p w14:paraId="3ADFECD4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B8D4919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 в школе ничего не ест     </w:t>
            </w:r>
          </w:p>
        </w:tc>
      </w:tr>
      <w:tr w:rsidR="00B23FB2" w:rsidRPr="004624C8" w14:paraId="4C42361D" w14:textId="77777777" w:rsidTr="00B23FB2">
        <w:trPr>
          <w:trHeight w:val="258"/>
        </w:trPr>
        <w:tc>
          <w:tcPr>
            <w:tcW w:w="260" w:type="pct"/>
          </w:tcPr>
          <w:p w14:paraId="6D1989BC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7C5D9D3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</w:tr>
      <w:tr w:rsidR="00B23FB2" w:rsidRPr="004624C8" w14:paraId="61DB6FCC" w14:textId="77777777" w:rsidTr="00B23FB2">
        <w:trPr>
          <w:trHeight w:val="273"/>
        </w:trPr>
        <w:tc>
          <w:tcPr>
            <w:tcW w:w="260" w:type="pct"/>
          </w:tcPr>
          <w:p w14:paraId="2322D4CC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40" w:type="pct"/>
            <w:hideMark/>
          </w:tcPr>
          <w:p w14:paraId="0A4A5CEC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Если Ваш ребенок не питается в школе, то почему?</w:t>
            </w:r>
          </w:p>
        </w:tc>
      </w:tr>
      <w:tr w:rsidR="00B23FB2" w:rsidRPr="004624C8" w14:paraId="266EC95D" w14:textId="77777777" w:rsidTr="00B23FB2">
        <w:trPr>
          <w:trHeight w:val="258"/>
        </w:trPr>
        <w:tc>
          <w:tcPr>
            <w:tcW w:w="260" w:type="pct"/>
          </w:tcPr>
          <w:p w14:paraId="3A5CC970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4A8AFD9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имеем материальной возможности</w:t>
            </w:r>
          </w:p>
        </w:tc>
      </w:tr>
      <w:tr w:rsidR="00B23FB2" w:rsidRPr="004624C8" w14:paraId="1589C6E0" w14:textId="77777777" w:rsidTr="00B23FB2">
        <w:trPr>
          <w:trHeight w:val="258"/>
        </w:trPr>
        <w:tc>
          <w:tcPr>
            <w:tcW w:w="260" w:type="pct"/>
          </w:tcPr>
          <w:p w14:paraId="032FAABD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6B5BFBE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ему(ей) не нравится питание в школе – еда невкусная</w:t>
            </w:r>
          </w:p>
        </w:tc>
      </w:tr>
      <w:tr w:rsidR="00B23FB2" w:rsidRPr="004624C8" w14:paraId="44358B61" w14:textId="77777777" w:rsidTr="00B23FB2">
        <w:trPr>
          <w:trHeight w:val="273"/>
        </w:trPr>
        <w:tc>
          <w:tcPr>
            <w:tcW w:w="260" w:type="pct"/>
          </w:tcPr>
          <w:p w14:paraId="619F4A9A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6FDDDDF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ему(ей) не нравится питание в школе – ему подают холодной</w:t>
            </w:r>
          </w:p>
        </w:tc>
      </w:tr>
      <w:tr w:rsidR="00B23FB2" w:rsidRPr="004624C8" w14:paraId="37E2FA2B" w14:textId="77777777" w:rsidTr="00B23FB2">
        <w:trPr>
          <w:trHeight w:val="258"/>
        </w:trPr>
        <w:tc>
          <w:tcPr>
            <w:tcW w:w="260" w:type="pct"/>
          </w:tcPr>
          <w:p w14:paraId="5530DA22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E2D38A5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он(она) не успевает, так как времени на перемене недостаточно</w:t>
            </w:r>
          </w:p>
        </w:tc>
      </w:tr>
      <w:tr w:rsidR="00B23FB2" w:rsidRPr="004624C8" w14:paraId="2315CBD4" w14:textId="77777777" w:rsidTr="007A4F7C">
        <w:trPr>
          <w:trHeight w:val="284"/>
        </w:trPr>
        <w:tc>
          <w:tcPr>
            <w:tcW w:w="260" w:type="pct"/>
          </w:tcPr>
          <w:p w14:paraId="19A41080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64E43D70" w14:textId="10CE064C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другая причина </w:t>
            </w:r>
            <w:r w:rsidRPr="004624C8">
              <w:rPr>
                <w:rFonts w:ascii="Times New Roman" w:hAnsi="Times New Roman" w:cs="Times New Roman"/>
                <w:i/>
                <w:color w:val="1C1C1C"/>
                <w:sz w:val="24"/>
                <w:szCs w:val="24"/>
              </w:rPr>
              <w:t xml:space="preserve">(напишите, пожалуйста, какая)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__________________________</w:t>
            </w:r>
          </w:p>
        </w:tc>
      </w:tr>
      <w:tr w:rsidR="00B23FB2" w:rsidRPr="004624C8" w14:paraId="2E11EE0D" w14:textId="77777777" w:rsidTr="00B23FB2">
        <w:trPr>
          <w:trHeight w:val="258"/>
        </w:trPr>
        <w:tc>
          <w:tcPr>
            <w:tcW w:w="260" w:type="pct"/>
          </w:tcPr>
          <w:p w14:paraId="16394B33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F06AC6F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я не доверяю/сомневаюсь в качестве школьного питания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</w:p>
        </w:tc>
      </w:tr>
      <w:tr w:rsidR="00B23FB2" w:rsidRPr="004624C8" w14:paraId="0BC7990D" w14:textId="77777777" w:rsidTr="00B23FB2">
        <w:trPr>
          <w:trHeight w:val="273"/>
        </w:trPr>
        <w:tc>
          <w:tcPr>
            <w:tcW w:w="260" w:type="pct"/>
          </w:tcPr>
          <w:p w14:paraId="00E6266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85B909D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затрудняюсь ответить</w:t>
            </w:r>
          </w:p>
        </w:tc>
      </w:tr>
      <w:tr w:rsidR="00B23FB2" w:rsidRPr="004624C8" w14:paraId="624F8DB6" w14:textId="77777777" w:rsidTr="00B23FB2">
        <w:trPr>
          <w:trHeight w:val="531"/>
        </w:trPr>
        <w:tc>
          <w:tcPr>
            <w:tcW w:w="260" w:type="pct"/>
          </w:tcPr>
          <w:p w14:paraId="034747AE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740" w:type="pct"/>
            <w:hideMark/>
          </w:tcPr>
          <w:p w14:paraId="60957FAA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Если Ваш ребенок хоть иногда питается в школьной столовой, то какие блюда из школьного меню нравятся ему больше всего?</w:t>
            </w:r>
          </w:p>
        </w:tc>
      </w:tr>
      <w:tr w:rsidR="00B23FB2" w:rsidRPr="004624C8" w14:paraId="51BC5B5E" w14:textId="77777777" w:rsidTr="007A4F7C">
        <w:trPr>
          <w:trHeight w:val="869"/>
        </w:trPr>
        <w:tc>
          <w:tcPr>
            <w:tcW w:w="260" w:type="pct"/>
          </w:tcPr>
          <w:p w14:paraId="20FC7C53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13A43A3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напишите, пожалуйста, ________________________________________________</w:t>
            </w:r>
          </w:p>
          <w:p w14:paraId="033D4018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рассказывает мне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    </w:t>
            </w:r>
          </w:p>
          <w:p w14:paraId="605FAEA8" w14:textId="1F6ADA97" w:rsidR="00B23FB2" w:rsidRPr="007A4F7C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ничего не нравится, ест без удовольствия</w:t>
            </w:r>
          </w:p>
        </w:tc>
      </w:tr>
      <w:tr w:rsidR="00B23FB2" w:rsidRPr="004624C8" w14:paraId="5C89267B" w14:textId="77777777" w:rsidTr="00B23FB2">
        <w:trPr>
          <w:trHeight w:val="273"/>
        </w:trPr>
        <w:tc>
          <w:tcPr>
            <w:tcW w:w="260" w:type="pct"/>
          </w:tcPr>
          <w:p w14:paraId="4209F40C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740" w:type="pct"/>
            <w:hideMark/>
          </w:tcPr>
          <w:p w14:paraId="12E45477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Что бы Вы хотели изменить в школьном питании?</w:t>
            </w:r>
          </w:p>
        </w:tc>
      </w:tr>
      <w:tr w:rsidR="00B23FB2" w:rsidRPr="004624C8" w14:paraId="1A82A8E4" w14:textId="77777777" w:rsidTr="00B23FB2">
        <w:trPr>
          <w:trHeight w:val="258"/>
        </w:trPr>
        <w:tc>
          <w:tcPr>
            <w:tcW w:w="260" w:type="pct"/>
          </w:tcPr>
          <w:p w14:paraId="149620F1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E7A7260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чтобы пищу подавали горячей</w:t>
            </w:r>
          </w:p>
        </w:tc>
      </w:tr>
      <w:tr w:rsidR="00B23FB2" w:rsidRPr="004624C8" w14:paraId="70AA70CC" w14:textId="77777777" w:rsidTr="007A4F7C">
        <w:trPr>
          <w:trHeight w:val="307"/>
        </w:trPr>
        <w:tc>
          <w:tcPr>
            <w:tcW w:w="260" w:type="pct"/>
          </w:tcPr>
          <w:p w14:paraId="2195E86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9738B0E" w14:textId="6ADF09CC" w:rsidR="00B23FB2" w:rsidRPr="007A4F7C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чтобы разнообразили меню (напишите, </w:t>
            </w:r>
            <w:proofErr w:type="gramStart"/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чем)_</w:t>
            </w:r>
            <w:proofErr w:type="gramEnd"/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_____________________________</w:t>
            </w:r>
          </w:p>
        </w:tc>
      </w:tr>
      <w:tr w:rsidR="00B23FB2" w:rsidRPr="004624C8" w14:paraId="0363CA10" w14:textId="77777777" w:rsidTr="00B23FB2">
        <w:trPr>
          <w:trHeight w:val="258"/>
        </w:trPr>
        <w:tc>
          <w:tcPr>
            <w:tcW w:w="260" w:type="pct"/>
          </w:tcPr>
          <w:p w14:paraId="55B644B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C76C4AC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чтобы давали детям фрукты</w:t>
            </w:r>
          </w:p>
        </w:tc>
      </w:tr>
      <w:tr w:rsidR="00B23FB2" w:rsidRPr="004624C8" w14:paraId="05934D72" w14:textId="77777777" w:rsidTr="00B23FB2">
        <w:trPr>
          <w:trHeight w:val="273"/>
        </w:trPr>
        <w:tc>
          <w:tcPr>
            <w:tcW w:w="260" w:type="pct"/>
          </w:tcPr>
          <w:p w14:paraId="264B778B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835DE0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чтобы раздача еды была в перчатках</w:t>
            </w:r>
          </w:p>
        </w:tc>
      </w:tr>
      <w:tr w:rsidR="00B23FB2" w:rsidRPr="004624C8" w14:paraId="321A5F44" w14:textId="77777777" w:rsidTr="00B23FB2">
        <w:trPr>
          <w:trHeight w:val="258"/>
        </w:trPr>
        <w:tc>
          <w:tcPr>
            <w:tcW w:w="260" w:type="pct"/>
          </w:tcPr>
          <w:p w14:paraId="7F0EC9E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564ABA9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чтобы порции были больше</w:t>
            </w:r>
          </w:p>
        </w:tc>
      </w:tr>
      <w:tr w:rsidR="00B23FB2" w:rsidRPr="004624C8" w14:paraId="35B1962B" w14:textId="77777777" w:rsidTr="00B23FB2">
        <w:trPr>
          <w:trHeight w:val="273"/>
        </w:trPr>
        <w:tc>
          <w:tcPr>
            <w:tcW w:w="260" w:type="pct"/>
          </w:tcPr>
          <w:p w14:paraId="38C58AB2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D66A41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_________________________________________________________</w:t>
            </w:r>
          </w:p>
        </w:tc>
      </w:tr>
      <w:tr w:rsidR="00B23FB2" w:rsidRPr="004624C8" w14:paraId="407E2452" w14:textId="77777777" w:rsidTr="00B23FB2">
        <w:trPr>
          <w:trHeight w:val="258"/>
        </w:trPr>
        <w:tc>
          <w:tcPr>
            <w:tcW w:w="260" w:type="pct"/>
          </w:tcPr>
          <w:p w14:paraId="78DAAF9B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88FD227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ничего</w:t>
            </w:r>
          </w:p>
        </w:tc>
      </w:tr>
      <w:tr w:rsidR="00B23FB2" w:rsidRPr="004624C8" w14:paraId="2FD1AE9F" w14:textId="77777777" w:rsidTr="00B23FB2">
        <w:trPr>
          <w:trHeight w:val="258"/>
        </w:trPr>
        <w:tc>
          <w:tcPr>
            <w:tcW w:w="260" w:type="pct"/>
          </w:tcPr>
          <w:p w14:paraId="424424E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4B484D7E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О СТОИМОСТИ ШКОЛЬНОГО ПИТАНИЯ</w:t>
            </w:r>
          </w:p>
        </w:tc>
      </w:tr>
      <w:tr w:rsidR="00B23FB2" w:rsidRPr="004624C8" w14:paraId="1210A05B" w14:textId="77777777" w:rsidTr="00B23FB2">
        <w:trPr>
          <w:trHeight w:val="531"/>
        </w:trPr>
        <w:tc>
          <w:tcPr>
            <w:tcW w:w="260" w:type="pct"/>
          </w:tcPr>
          <w:p w14:paraId="1A24C70E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740" w:type="pct"/>
            <w:hideMark/>
          </w:tcPr>
          <w:p w14:paraId="0FF52DE5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Ваш ребенок получает питание в школе платно или бесплатно (льготное питание)?</w:t>
            </w:r>
          </w:p>
          <w:p w14:paraId="4BEE5A72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sz w:val="24"/>
                <w:szCs w:val="24"/>
              </w:rPr>
              <w:t xml:space="preserve">платно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бесплатно (льготное </w:t>
            </w:r>
            <w:proofErr w:type="gramStart"/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питание)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</w:t>
            </w:r>
            <w:proofErr w:type="gramEnd"/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ест в школьной столовой</w:t>
            </w:r>
          </w:p>
        </w:tc>
      </w:tr>
      <w:tr w:rsidR="00B23FB2" w:rsidRPr="004624C8" w14:paraId="7B7A676F" w14:textId="77777777" w:rsidTr="00B23FB2">
        <w:trPr>
          <w:trHeight w:val="273"/>
        </w:trPr>
        <w:tc>
          <w:tcPr>
            <w:tcW w:w="260" w:type="pct"/>
          </w:tcPr>
          <w:p w14:paraId="22E48DD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740" w:type="pct"/>
            <w:hideMark/>
          </w:tcPr>
          <w:p w14:paraId="35222F39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Сколько денег в день Вы даете ребенку на питание в школе? </w:t>
            </w:r>
          </w:p>
        </w:tc>
      </w:tr>
      <w:tr w:rsidR="00B23FB2" w:rsidRPr="004624C8" w14:paraId="6A1AC58D" w14:textId="77777777" w:rsidTr="00B23FB2">
        <w:trPr>
          <w:trHeight w:val="517"/>
        </w:trPr>
        <w:tc>
          <w:tcPr>
            <w:tcW w:w="260" w:type="pct"/>
          </w:tcPr>
          <w:p w14:paraId="21DF035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38FD762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__________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рублей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              </w:t>
            </w:r>
          </w:p>
          <w:p w14:paraId="4046759C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даю денег вообще</w:t>
            </w:r>
          </w:p>
        </w:tc>
      </w:tr>
      <w:tr w:rsidR="00B23FB2" w:rsidRPr="004624C8" w14:paraId="361C3855" w14:textId="77777777" w:rsidTr="00B23FB2">
        <w:trPr>
          <w:trHeight w:val="273"/>
        </w:trPr>
        <w:tc>
          <w:tcPr>
            <w:tcW w:w="260" w:type="pct"/>
            <w:shd w:val="clear" w:color="auto" w:fill="FFFFFF" w:themeFill="background1"/>
          </w:tcPr>
          <w:p w14:paraId="201990E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shd w:val="clear" w:color="auto" w:fill="FFFFFF" w:themeFill="background1"/>
            <w:hideMark/>
          </w:tcPr>
          <w:p w14:paraId="0FD9EB15" w14:textId="4AD3BF33" w:rsidR="00B23FB2" w:rsidRPr="004624C8" w:rsidRDefault="007A4F7C" w:rsidP="00EF3071">
            <w:pPr>
              <w:jc w:val="center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О ПИЩЕВЫХ ПРЕДПОЧТЕНИЯХ ВАШЕГО РЕБЕНКА</w:t>
            </w:r>
          </w:p>
        </w:tc>
      </w:tr>
      <w:tr w:rsidR="00B23FB2" w:rsidRPr="004624C8" w14:paraId="7CB55CBB" w14:textId="77777777" w:rsidTr="00B23FB2">
        <w:trPr>
          <w:trHeight w:val="531"/>
        </w:trPr>
        <w:tc>
          <w:tcPr>
            <w:tcW w:w="260" w:type="pct"/>
          </w:tcPr>
          <w:p w14:paraId="73A9D51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740" w:type="pct"/>
            <w:hideMark/>
          </w:tcPr>
          <w:p w14:paraId="5560C6BE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Какие первые блюда любит и есть с удовольствием Ваш ребенок</w:t>
            </w:r>
            <w:r w:rsidRPr="004624C8">
              <w:rPr>
                <w:rFonts w:ascii="Times New Roman" w:hAnsi="Times New Roman" w:cs="Times New Roman"/>
                <w:b/>
                <w:i/>
                <w:color w:val="1C1C1C"/>
                <w:sz w:val="24"/>
                <w:szCs w:val="24"/>
              </w:rPr>
              <w:t>?</w:t>
            </w:r>
            <w:r w:rsidRPr="004624C8">
              <w:rPr>
                <w:rFonts w:ascii="Times New Roman" w:hAnsi="Times New Roman" w:cs="Times New Roman"/>
                <w:i/>
                <w:color w:val="1C1C1C"/>
                <w:sz w:val="24"/>
                <w:szCs w:val="24"/>
              </w:rPr>
              <w:t xml:space="preserve"> (можно отметить несколько вариантов)</w:t>
            </w:r>
          </w:p>
        </w:tc>
      </w:tr>
      <w:tr w:rsidR="00B23FB2" w:rsidRPr="004624C8" w14:paraId="7D757315" w14:textId="77777777" w:rsidTr="00B23FB2">
        <w:trPr>
          <w:trHeight w:val="258"/>
        </w:trPr>
        <w:tc>
          <w:tcPr>
            <w:tcW w:w="260" w:type="pct"/>
          </w:tcPr>
          <w:p w14:paraId="54B37FD9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53C82E0" w14:textId="2526452A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овощной суп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борщ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/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щи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гороховый суп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="007A4F7C"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="007A4F7C"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="007A4F7C"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куриный суп         </w:t>
            </w:r>
          </w:p>
        </w:tc>
      </w:tr>
      <w:tr w:rsidR="00B23FB2" w:rsidRPr="004624C8" w14:paraId="5476B5E5" w14:textId="77777777" w:rsidTr="00B23FB2">
        <w:trPr>
          <w:trHeight w:val="258"/>
        </w:trPr>
        <w:tc>
          <w:tcPr>
            <w:tcW w:w="260" w:type="pct"/>
          </w:tcPr>
          <w:p w14:paraId="1DCCF72C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B332747" w14:textId="0A1F8FB6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рассольник</w:t>
            </w:r>
            <w:r w:rsidR="007A4F7C"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="007A4F7C"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="007A4F7C"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вообще не ест первые блюда</w:t>
            </w:r>
          </w:p>
        </w:tc>
      </w:tr>
      <w:tr w:rsidR="00B23FB2" w:rsidRPr="004624C8" w14:paraId="7D821157" w14:textId="77777777" w:rsidTr="007A4F7C">
        <w:trPr>
          <w:trHeight w:val="262"/>
        </w:trPr>
        <w:tc>
          <w:tcPr>
            <w:tcW w:w="260" w:type="pct"/>
          </w:tcPr>
          <w:p w14:paraId="692CE9A1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D868AA8" w14:textId="07A20DF8" w:rsidR="00B23FB2" w:rsidRPr="007A4F7C" w:rsidRDefault="00B23FB2" w:rsidP="007A4F7C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первого блюда ____________________________________________</w:t>
            </w:r>
          </w:p>
        </w:tc>
      </w:tr>
      <w:tr w:rsidR="00B23FB2" w:rsidRPr="004624C8" w14:paraId="659681F4" w14:textId="77777777" w:rsidTr="00B23FB2">
        <w:trPr>
          <w:trHeight w:val="517"/>
        </w:trPr>
        <w:tc>
          <w:tcPr>
            <w:tcW w:w="260" w:type="pct"/>
          </w:tcPr>
          <w:p w14:paraId="482152E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740" w:type="pct"/>
            <w:hideMark/>
          </w:tcPr>
          <w:p w14:paraId="4175F721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Какие вторые блюда любит и ест с удовольствием Ваш ребенок</w:t>
            </w:r>
            <w:r w:rsidRPr="004624C8">
              <w:rPr>
                <w:rFonts w:ascii="Times New Roman" w:hAnsi="Times New Roman" w:cs="Times New Roman"/>
                <w:b/>
                <w:i/>
                <w:color w:val="1C1C1C"/>
                <w:sz w:val="24"/>
                <w:szCs w:val="24"/>
              </w:rPr>
              <w:t>?</w:t>
            </w:r>
            <w:r w:rsidRPr="004624C8">
              <w:rPr>
                <w:rFonts w:ascii="Times New Roman" w:hAnsi="Times New Roman" w:cs="Times New Roman"/>
                <w:i/>
                <w:color w:val="1C1C1C"/>
                <w:sz w:val="24"/>
                <w:szCs w:val="24"/>
              </w:rPr>
              <w:t xml:space="preserve"> (можно отметить несколько вариантов)</w:t>
            </w:r>
          </w:p>
        </w:tc>
      </w:tr>
      <w:tr w:rsidR="00B23FB2" w:rsidRPr="004624C8" w14:paraId="25CF2090" w14:textId="77777777" w:rsidTr="00B23FB2">
        <w:trPr>
          <w:trHeight w:val="273"/>
        </w:trPr>
        <w:tc>
          <w:tcPr>
            <w:tcW w:w="260" w:type="pct"/>
          </w:tcPr>
          <w:p w14:paraId="5A046D18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6DA0A6E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макароны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картофельное пюре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котлета мясная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/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котлета рыбная </w:t>
            </w:r>
          </w:p>
        </w:tc>
      </w:tr>
      <w:tr w:rsidR="00B23FB2" w:rsidRPr="004624C8" w14:paraId="0F3812CE" w14:textId="77777777" w:rsidTr="00B23FB2">
        <w:trPr>
          <w:trHeight w:val="258"/>
        </w:trPr>
        <w:tc>
          <w:tcPr>
            <w:tcW w:w="260" w:type="pct"/>
          </w:tcPr>
          <w:p w14:paraId="1620FEDE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ADE5A3A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гуляш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овощные блюда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плов</w:t>
            </w:r>
          </w:p>
        </w:tc>
      </w:tr>
      <w:tr w:rsidR="00B23FB2" w:rsidRPr="004624C8" w14:paraId="0A49DA6B" w14:textId="77777777" w:rsidTr="007A4F7C">
        <w:trPr>
          <w:trHeight w:val="314"/>
        </w:trPr>
        <w:tc>
          <w:tcPr>
            <w:tcW w:w="260" w:type="pct"/>
          </w:tcPr>
          <w:p w14:paraId="753610F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45F6245" w14:textId="1107371C" w:rsidR="00B23FB2" w:rsidRPr="007A4F7C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второго блюда ____________________________________________</w:t>
            </w:r>
          </w:p>
        </w:tc>
      </w:tr>
      <w:tr w:rsidR="00B23FB2" w:rsidRPr="004624C8" w14:paraId="549D1FE2" w14:textId="77777777" w:rsidTr="00B23FB2">
        <w:trPr>
          <w:trHeight w:val="258"/>
        </w:trPr>
        <w:tc>
          <w:tcPr>
            <w:tcW w:w="260" w:type="pct"/>
          </w:tcPr>
          <w:p w14:paraId="4E4CFD5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7A9F8423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вообще не ест вторые блюда</w:t>
            </w:r>
          </w:p>
        </w:tc>
      </w:tr>
      <w:tr w:rsidR="00B23FB2" w:rsidRPr="004624C8" w14:paraId="7146A893" w14:textId="77777777" w:rsidTr="00B23FB2">
        <w:trPr>
          <w:trHeight w:val="273"/>
        </w:trPr>
        <w:tc>
          <w:tcPr>
            <w:tcW w:w="260" w:type="pct"/>
          </w:tcPr>
          <w:p w14:paraId="2ADD13F8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740" w:type="pct"/>
            <w:hideMark/>
          </w:tcPr>
          <w:p w14:paraId="7E53D60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Какие блюда из рыбы любит Ваш ребенок? </w:t>
            </w:r>
            <w:r w:rsidRPr="004624C8">
              <w:rPr>
                <w:rFonts w:ascii="Times New Roman" w:hAnsi="Times New Roman" w:cs="Times New Roman"/>
                <w:i/>
                <w:color w:val="1C1C1C"/>
                <w:sz w:val="24"/>
                <w:szCs w:val="24"/>
              </w:rPr>
              <w:t>(можно отметить несколько вариантов)</w:t>
            </w:r>
          </w:p>
        </w:tc>
      </w:tr>
      <w:tr w:rsidR="00B23FB2" w:rsidRPr="004624C8" w14:paraId="78BBD6A1" w14:textId="77777777" w:rsidTr="00B23FB2">
        <w:trPr>
          <w:trHeight w:val="258"/>
        </w:trPr>
        <w:tc>
          <w:tcPr>
            <w:tcW w:w="260" w:type="pct"/>
          </w:tcPr>
          <w:p w14:paraId="3EBE0E1B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C3001A5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рыбные котлеты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рыба тушеная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уха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любое рыбное блюдо</w:t>
            </w:r>
          </w:p>
        </w:tc>
      </w:tr>
      <w:tr w:rsidR="00B23FB2" w:rsidRPr="004624C8" w14:paraId="5BC6B89C" w14:textId="77777777" w:rsidTr="00B23FB2">
        <w:trPr>
          <w:trHeight w:val="283"/>
        </w:trPr>
        <w:tc>
          <w:tcPr>
            <w:tcW w:w="260" w:type="pct"/>
          </w:tcPr>
          <w:p w14:paraId="5925C776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961E624" w14:textId="77777777" w:rsidR="00B23FB2" w:rsidRPr="00665A1F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_________________________________________________________</w:t>
            </w:r>
          </w:p>
        </w:tc>
      </w:tr>
      <w:tr w:rsidR="00B23FB2" w:rsidRPr="004624C8" w14:paraId="5D0EED64" w14:textId="77777777" w:rsidTr="00B23FB2">
        <w:trPr>
          <w:trHeight w:val="258"/>
        </w:trPr>
        <w:tc>
          <w:tcPr>
            <w:tcW w:w="260" w:type="pct"/>
          </w:tcPr>
          <w:p w14:paraId="71A52816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67FFD804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ест рыбу вообще</w:t>
            </w:r>
          </w:p>
        </w:tc>
      </w:tr>
      <w:tr w:rsidR="00B23FB2" w:rsidRPr="004624C8" w14:paraId="1E7431BF" w14:textId="77777777" w:rsidTr="00B23FB2">
        <w:trPr>
          <w:trHeight w:val="273"/>
        </w:trPr>
        <w:tc>
          <w:tcPr>
            <w:tcW w:w="260" w:type="pct"/>
          </w:tcPr>
          <w:p w14:paraId="20B5EA4D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740" w:type="pct"/>
            <w:hideMark/>
          </w:tcPr>
          <w:p w14:paraId="7DEA3EB2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Какие молочные, кисломолочные продукты (блюда) любит Ваш ребенок? </w:t>
            </w:r>
          </w:p>
        </w:tc>
      </w:tr>
      <w:tr w:rsidR="00B23FB2" w:rsidRPr="004624C8" w14:paraId="74FC8967" w14:textId="77777777" w:rsidTr="00B23FB2">
        <w:trPr>
          <w:trHeight w:val="531"/>
        </w:trPr>
        <w:tc>
          <w:tcPr>
            <w:tcW w:w="260" w:type="pct"/>
          </w:tcPr>
          <w:p w14:paraId="6AA52242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5C202ED1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молочная каша 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молоко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кефир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йогурт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</w:p>
          <w:p w14:paraId="59B0F6E5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т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ворог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/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блюда из творога          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</w:p>
        </w:tc>
      </w:tr>
      <w:tr w:rsidR="00B23FB2" w:rsidRPr="004624C8" w14:paraId="4C4299A4" w14:textId="77777777" w:rsidTr="00B23FB2">
        <w:trPr>
          <w:trHeight w:val="322"/>
        </w:trPr>
        <w:tc>
          <w:tcPr>
            <w:tcW w:w="260" w:type="pct"/>
          </w:tcPr>
          <w:p w14:paraId="173028E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2D9F1DAF" w14:textId="77777777" w:rsidR="00B23FB2" w:rsidRPr="00665A1F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Ваш вариант _________________________________________________________</w:t>
            </w:r>
          </w:p>
        </w:tc>
      </w:tr>
      <w:tr w:rsidR="00B23FB2" w:rsidRPr="004624C8" w14:paraId="4703822B" w14:textId="77777777" w:rsidTr="00B23FB2">
        <w:trPr>
          <w:trHeight w:val="273"/>
        </w:trPr>
        <w:tc>
          <w:tcPr>
            <w:tcW w:w="260" w:type="pct"/>
          </w:tcPr>
          <w:p w14:paraId="320D04F7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8845026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не любит молоко/кисломолочные продукты (блюда), не ест вообще</w:t>
            </w:r>
          </w:p>
        </w:tc>
      </w:tr>
      <w:tr w:rsidR="00B23FB2" w:rsidRPr="004624C8" w14:paraId="2E7CA8F5" w14:textId="77777777" w:rsidTr="00B23FB2">
        <w:trPr>
          <w:trHeight w:val="258"/>
        </w:trPr>
        <w:tc>
          <w:tcPr>
            <w:tcW w:w="260" w:type="pct"/>
          </w:tcPr>
          <w:p w14:paraId="6CA5869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740" w:type="pct"/>
            <w:hideMark/>
          </w:tcPr>
          <w:p w14:paraId="2528EF9A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Какие напитки нравятся Вашему ребенку?</w:t>
            </w:r>
          </w:p>
        </w:tc>
      </w:tr>
      <w:tr w:rsidR="00B23FB2" w:rsidRPr="004624C8" w14:paraId="6E19671E" w14:textId="77777777" w:rsidTr="00B23FB2">
        <w:trPr>
          <w:trHeight w:val="273"/>
        </w:trPr>
        <w:tc>
          <w:tcPr>
            <w:tcW w:w="260" w:type="pct"/>
          </w:tcPr>
          <w:p w14:paraId="7F6A99D0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79BC676" w14:textId="77777777" w:rsidR="00B23FB2" w:rsidRPr="004624C8" w:rsidRDefault="00B23FB2" w:rsidP="00EF3071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перечислите: _________________________________________________________</w:t>
            </w:r>
          </w:p>
        </w:tc>
      </w:tr>
      <w:tr w:rsidR="007A4F7C" w:rsidRPr="004624C8" w14:paraId="069D8AB4" w14:textId="77777777" w:rsidTr="007A4F7C">
        <w:trPr>
          <w:trHeight w:val="258"/>
        </w:trPr>
        <w:tc>
          <w:tcPr>
            <w:tcW w:w="260" w:type="pct"/>
          </w:tcPr>
          <w:p w14:paraId="5F95EA53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154B58E2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затрудняюсь ответить</w:t>
            </w:r>
          </w:p>
        </w:tc>
      </w:tr>
      <w:tr w:rsidR="007A4F7C" w:rsidRPr="004624C8" w14:paraId="11313E89" w14:textId="77777777" w:rsidTr="007A4F7C">
        <w:trPr>
          <w:trHeight w:val="531"/>
        </w:trPr>
        <w:tc>
          <w:tcPr>
            <w:tcW w:w="260" w:type="pct"/>
          </w:tcPr>
          <w:p w14:paraId="64DEE27F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740" w:type="pct"/>
            <w:hideMark/>
          </w:tcPr>
          <w:p w14:paraId="55A40A70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Считаете ли Вы, что в рационе ребенка обязательно должны быть следующие продукты </w:t>
            </w:r>
            <w:r w:rsidRPr="004624C8">
              <w:rPr>
                <w:rFonts w:ascii="Times New Roman" w:hAnsi="Times New Roman" w:cs="Times New Roman"/>
                <w:i/>
                <w:color w:val="1C1C1C"/>
                <w:sz w:val="24"/>
                <w:szCs w:val="24"/>
              </w:rPr>
              <w:t>(можно отметить несколько вариантов)</w:t>
            </w:r>
            <w:r w:rsidRPr="004624C8">
              <w:rPr>
                <w:rFonts w:ascii="Times New Roman" w:hAnsi="Times New Roman" w:cs="Times New Roman"/>
                <w:b/>
                <w:i/>
                <w:color w:val="1C1C1C"/>
                <w:sz w:val="24"/>
                <w:szCs w:val="24"/>
              </w:rPr>
              <w:t>:</w:t>
            </w:r>
          </w:p>
        </w:tc>
      </w:tr>
      <w:tr w:rsidR="007A4F7C" w:rsidRPr="004624C8" w14:paraId="7118FA03" w14:textId="77777777" w:rsidTr="007A4F7C">
        <w:trPr>
          <w:trHeight w:val="258"/>
        </w:trPr>
        <w:tc>
          <w:tcPr>
            <w:tcW w:w="260" w:type="pct"/>
          </w:tcPr>
          <w:p w14:paraId="2938CB10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02D2EE9F" w14:textId="77777777" w:rsidR="00B23FB2" w:rsidRPr="004624C8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печень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блюда из рыбы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блюда из творога          </w:t>
            </w:r>
          </w:p>
        </w:tc>
      </w:tr>
      <w:tr w:rsidR="007A4F7C" w:rsidRPr="004624C8" w14:paraId="1C69D55F" w14:textId="77777777" w:rsidTr="007A4F7C">
        <w:trPr>
          <w:trHeight w:val="273"/>
        </w:trPr>
        <w:tc>
          <w:tcPr>
            <w:tcW w:w="260" w:type="pct"/>
          </w:tcPr>
          <w:p w14:paraId="663C4465" w14:textId="77777777" w:rsidR="00B23FB2" w:rsidRPr="004624C8" w:rsidRDefault="00B23FB2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0" w:type="pct"/>
            <w:hideMark/>
          </w:tcPr>
          <w:p w14:paraId="3118B879" w14:textId="77777777" w:rsidR="00B23FB2" w:rsidRPr="00665A1F" w:rsidRDefault="00B23FB2" w:rsidP="00EF3071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u w:val="single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блюда из яиц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молочные каши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 w:rsidRPr="004624C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Ваши </w:t>
            </w:r>
            <w:r w:rsidRPr="00665A1F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варианты </w:t>
            </w:r>
            <w:r w:rsidRPr="00665A1F">
              <w:rPr>
                <w:rFonts w:ascii="Times New Roman" w:hAnsi="Times New Roman" w:cs="Times New Roman"/>
                <w:color w:val="1C1C1C"/>
                <w:sz w:val="24"/>
                <w:szCs w:val="24"/>
                <w:u w:val="single"/>
              </w:rPr>
              <w:t>___________________________</w:t>
            </w:r>
          </w:p>
        </w:tc>
      </w:tr>
      <w:tr w:rsidR="007A4F7C" w:rsidRPr="004624C8" w14:paraId="1B064407" w14:textId="77777777" w:rsidTr="007A4F7C">
        <w:trPr>
          <w:trHeight w:val="273"/>
        </w:trPr>
        <w:tc>
          <w:tcPr>
            <w:tcW w:w="260" w:type="pct"/>
          </w:tcPr>
          <w:p w14:paraId="095CFCEB" w14:textId="02547568" w:rsidR="007A4F7C" w:rsidRPr="004624C8" w:rsidRDefault="007A4F7C" w:rsidP="00EF3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A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</w:t>
            </w:r>
          </w:p>
        </w:tc>
        <w:tc>
          <w:tcPr>
            <w:tcW w:w="4740" w:type="pct"/>
          </w:tcPr>
          <w:p w14:paraId="0A8C3DCB" w14:textId="77777777" w:rsidR="007A4F7C" w:rsidRDefault="007A4F7C" w:rsidP="007A4F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A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бы работа столовой школы оценивалась по пятибалльной системе, то на сколько бы вы её оценили?</w:t>
            </w:r>
          </w:p>
          <w:p w14:paraId="4F5F6DDB" w14:textId="088D25F7" w:rsidR="007A4F7C" w:rsidRPr="004624C8" w:rsidRDefault="007A4F7C" w:rsidP="007A4F7C">
            <w:pPr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</w:pP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5 баллов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4 балла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3 балла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2 балла   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ym w:font="Wingdings" w:char="006F"/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1 балл</w:t>
            </w:r>
            <w:r w:rsidRPr="004624C8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     </w:t>
            </w:r>
          </w:p>
        </w:tc>
      </w:tr>
    </w:tbl>
    <w:p w14:paraId="71492E44" w14:textId="77777777" w:rsidR="00B23FB2" w:rsidRDefault="00B23FB2" w:rsidP="007A4F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1AF1CC" w14:textId="5122F375" w:rsidR="007A4F7C" w:rsidRPr="00551968" w:rsidRDefault="007A4F7C" w:rsidP="007A4F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A4F7C" w:rsidRPr="00551968" w:rsidSect="00B23FB2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283185C" w14:textId="77777777" w:rsidR="00551968" w:rsidRPr="00551968" w:rsidRDefault="00551968" w:rsidP="007A4F7C">
      <w:pPr>
        <w:pStyle w:val="af0"/>
        <w:contextualSpacing/>
        <w:rPr>
          <w:rFonts w:ascii="Times New Roman" w:hAnsi="Times New Roman"/>
          <w:sz w:val="24"/>
          <w:szCs w:val="24"/>
        </w:rPr>
      </w:pPr>
    </w:p>
    <w:sectPr w:rsidR="00551968" w:rsidRPr="00551968" w:rsidSect="0076644B">
      <w:pgSz w:w="16838" w:h="11906" w:orient="landscape"/>
      <w:pgMar w:top="1135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75D03" w14:textId="77777777" w:rsidR="00DB1AF4" w:rsidRDefault="00DB1AF4" w:rsidP="00CE0494">
      <w:pPr>
        <w:spacing w:after="0" w:line="240" w:lineRule="auto"/>
      </w:pPr>
      <w:r>
        <w:separator/>
      </w:r>
    </w:p>
  </w:endnote>
  <w:endnote w:type="continuationSeparator" w:id="0">
    <w:p w14:paraId="61A7C60E" w14:textId="77777777" w:rsidR="00DB1AF4" w:rsidRDefault="00DB1AF4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7CDB5" w14:textId="77777777" w:rsidR="00DB1AF4" w:rsidRDefault="00DB1AF4" w:rsidP="00CE0494">
      <w:pPr>
        <w:spacing w:after="0" w:line="240" w:lineRule="auto"/>
      </w:pPr>
      <w:r>
        <w:separator/>
      </w:r>
    </w:p>
  </w:footnote>
  <w:footnote w:type="continuationSeparator" w:id="0">
    <w:p w14:paraId="76942A42" w14:textId="77777777" w:rsidR="00DB1AF4" w:rsidRDefault="00DB1AF4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4280551"/>
      <w:docPartObj>
        <w:docPartGallery w:val="Page Numbers (Top of Page)"/>
        <w:docPartUnique/>
      </w:docPartObj>
    </w:sdtPr>
    <w:sdtEndPr/>
    <w:sdtContent>
      <w:p w14:paraId="2FE16274" w14:textId="77777777" w:rsidR="000B7BBA" w:rsidRDefault="000B7BB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9E8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56061"/>
    <w:multiLevelType w:val="hybridMultilevel"/>
    <w:tmpl w:val="C9AEAA60"/>
    <w:lvl w:ilvl="0" w:tplc="10E0E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D5DEF"/>
    <w:multiLevelType w:val="hybridMultilevel"/>
    <w:tmpl w:val="D6F27D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4A0773"/>
    <w:multiLevelType w:val="multilevel"/>
    <w:tmpl w:val="089454C2"/>
    <w:lvl w:ilvl="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0FF73E3"/>
    <w:multiLevelType w:val="multilevel"/>
    <w:tmpl w:val="5DA2A5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31DC7FEC"/>
    <w:multiLevelType w:val="hybridMultilevel"/>
    <w:tmpl w:val="99F255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B7287D"/>
    <w:multiLevelType w:val="multilevel"/>
    <w:tmpl w:val="10D0831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BD100F2"/>
    <w:multiLevelType w:val="hybridMultilevel"/>
    <w:tmpl w:val="F6441380"/>
    <w:lvl w:ilvl="0" w:tplc="10E0E7C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409273D9"/>
    <w:multiLevelType w:val="hybridMultilevel"/>
    <w:tmpl w:val="3556AAF4"/>
    <w:lvl w:ilvl="0" w:tplc="10E0E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4022B"/>
    <w:multiLevelType w:val="hybridMultilevel"/>
    <w:tmpl w:val="D116E5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1A63A7"/>
    <w:multiLevelType w:val="hybridMultilevel"/>
    <w:tmpl w:val="B4BE7C8C"/>
    <w:lvl w:ilvl="0" w:tplc="10E0E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7035B"/>
    <w:multiLevelType w:val="hybridMultilevel"/>
    <w:tmpl w:val="DC7297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1977226"/>
    <w:multiLevelType w:val="multilevel"/>
    <w:tmpl w:val="387EA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94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65" w:hanging="9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5" w15:restartNumberingAfterBreak="0">
    <w:nsid w:val="74E82EF8"/>
    <w:multiLevelType w:val="hybridMultilevel"/>
    <w:tmpl w:val="963C03A6"/>
    <w:lvl w:ilvl="0" w:tplc="10E0E7C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0"/>
  </w:num>
  <w:num w:numId="5">
    <w:abstractNumId w:val="14"/>
  </w:num>
  <w:num w:numId="6">
    <w:abstractNumId w:val="15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  <w:num w:numId="11">
    <w:abstractNumId w:val="5"/>
  </w:num>
  <w:num w:numId="12">
    <w:abstractNumId w:val="2"/>
  </w:num>
  <w:num w:numId="13">
    <w:abstractNumId w:val="8"/>
  </w:num>
  <w:num w:numId="14">
    <w:abstractNumId w:val="4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374"/>
    <w:rsid w:val="00031643"/>
    <w:rsid w:val="00065C08"/>
    <w:rsid w:val="00076551"/>
    <w:rsid w:val="00080FDA"/>
    <w:rsid w:val="00095D7C"/>
    <w:rsid w:val="000B7BBA"/>
    <w:rsid w:val="001029FB"/>
    <w:rsid w:val="001137E6"/>
    <w:rsid w:val="00143695"/>
    <w:rsid w:val="001B2ED5"/>
    <w:rsid w:val="001C32D0"/>
    <w:rsid w:val="001D0B4B"/>
    <w:rsid w:val="002542EF"/>
    <w:rsid w:val="0029096E"/>
    <w:rsid w:val="002977FC"/>
    <w:rsid w:val="003047CF"/>
    <w:rsid w:val="0033479A"/>
    <w:rsid w:val="003655A1"/>
    <w:rsid w:val="003904C0"/>
    <w:rsid w:val="003B09C5"/>
    <w:rsid w:val="003C2653"/>
    <w:rsid w:val="003E53DF"/>
    <w:rsid w:val="003F7660"/>
    <w:rsid w:val="00411830"/>
    <w:rsid w:val="00482867"/>
    <w:rsid w:val="004A193E"/>
    <w:rsid w:val="004A7D67"/>
    <w:rsid w:val="004B43D2"/>
    <w:rsid w:val="00532294"/>
    <w:rsid w:val="00551968"/>
    <w:rsid w:val="00562FF4"/>
    <w:rsid w:val="0059611D"/>
    <w:rsid w:val="00597F7E"/>
    <w:rsid w:val="005F6A5F"/>
    <w:rsid w:val="006504CA"/>
    <w:rsid w:val="00671F41"/>
    <w:rsid w:val="006A6FFD"/>
    <w:rsid w:val="006F43F7"/>
    <w:rsid w:val="00717345"/>
    <w:rsid w:val="00740EFC"/>
    <w:rsid w:val="0075227E"/>
    <w:rsid w:val="0076644B"/>
    <w:rsid w:val="007A4F7C"/>
    <w:rsid w:val="007B0A5A"/>
    <w:rsid w:val="007C59E8"/>
    <w:rsid w:val="007C7478"/>
    <w:rsid w:val="007D77C0"/>
    <w:rsid w:val="00871D6E"/>
    <w:rsid w:val="008A02AE"/>
    <w:rsid w:val="008B3513"/>
    <w:rsid w:val="00906142"/>
    <w:rsid w:val="00936374"/>
    <w:rsid w:val="00952192"/>
    <w:rsid w:val="00962E48"/>
    <w:rsid w:val="009D56F2"/>
    <w:rsid w:val="00A37F7E"/>
    <w:rsid w:val="00A9781B"/>
    <w:rsid w:val="00AB01DC"/>
    <w:rsid w:val="00B23FB2"/>
    <w:rsid w:val="00B353DD"/>
    <w:rsid w:val="00B71E9B"/>
    <w:rsid w:val="00BB0537"/>
    <w:rsid w:val="00BC1372"/>
    <w:rsid w:val="00BC6D24"/>
    <w:rsid w:val="00BD04F2"/>
    <w:rsid w:val="00BE51D8"/>
    <w:rsid w:val="00C24472"/>
    <w:rsid w:val="00C46AB5"/>
    <w:rsid w:val="00CB3724"/>
    <w:rsid w:val="00CE0494"/>
    <w:rsid w:val="00CE0E5D"/>
    <w:rsid w:val="00DB1AF4"/>
    <w:rsid w:val="00DB61E5"/>
    <w:rsid w:val="00DC79C1"/>
    <w:rsid w:val="00E25405"/>
    <w:rsid w:val="00E754C7"/>
    <w:rsid w:val="00E97E5F"/>
    <w:rsid w:val="00F06C81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BF037"/>
  <w15:docId w15:val="{2185E3A1-99B4-4452-A2B1-1DD5C38A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76644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C74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yantseva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</TotalTime>
  <Pages>8</Pages>
  <Words>2114</Words>
  <Characters>12053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14139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Румянцева</dc:creator>
  <cp:lastModifiedBy>User</cp:lastModifiedBy>
  <cp:revision>2</cp:revision>
  <cp:lastPrinted>2022-09-06T06:51:00Z</cp:lastPrinted>
  <dcterms:created xsi:type="dcterms:W3CDTF">2022-09-06T06:57:00Z</dcterms:created>
  <dcterms:modified xsi:type="dcterms:W3CDTF">2022-09-06T06:57:00Z</dcterms:modified>
</cp:coreProperties>
</file>